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B8C44" w14:textId="26ACCDF9" w:rsidR="00470939" w:rsidRDefault="008F2066" w:rsidP="00D62741">
      <w:pPr>
        <w:spacing w:before="100" w:beforeAutospacing="1" w:line="340" w:lineRule="atLeast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PROBUĎTE V SOBĚ VLČÍ MAGII</w:t>
      </w:r>
    </w:p>
    <w:p w14:paraId="288E8B0A" w14:textId="412A0A87" w:rsidR="0007365A" w:rsidRPr="0007365A" w:rsidRDefault="008F2066" w:rsidP="00D62741">
      <w:pPr>
        <w:spacing w:before="100" w:beforeAutospacing="1" w:line="340" w:lineRule="atLeast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Legendy a mýty Irska ožívají</w:t>
      </w:r>
    </w:p>
    <w:p w14:paraId="77E05309" w14:textId="69FCBD7E" w:rsidR="00D62741" w:rsidRDefault="00BC48C6" w:rsidP="00D62741">
      <w:pPr>
        <w:spacing w:before="100" w:beforeAutospacing="1" w:line="340" w:lineRule="atLeast"/>
        <w:jc w:val="right"/>
        <w:rPr>
          <w:rFonts w:ascii="Arial" w:hAnsi="Arial" w:cs="Arial"/>
          <w:i/>
          <w:iCs/>
          <w:color w:val="000000"/>
          <w:sz w:val="22"/>
          <w:szCs w:val="22"/>
          <w:u w:val="single"/>
        </w:rPr>
      </w:pPr>
      <w:r w:rsidRPr="00D62741">
        <w:rPr>
          <w:rFonts w:ascii="Arial" w:hAnsi="Arial" w:cs="Arial"/>
          <w:i/>
          <w:iCs/>
          <w:color w:val="000000"/>
          <w:sz w:val="22"/>
          <w:szCs w:val="22"/>
          <w:u w:val="single"/>
        </w:rPr>
        <w:t xml:space="preserve">Praha </w:t>
      </w:r>
      <w:r w:rsidR="009376BD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10</w:t>
      </w:r>
      <w:r w:rsidRPr="00D62741">
        <w:rPr>
          <w:rFonts w:ascii="Arial" w:hAnsi="Arial" w:cs="Arial"/>
          <w:i/>
          <w:iCs/>
          <w:color w:val="000000"/>
          <w:sz w:val="22"/>
          <w:szCs w:val="22"/>
          <w:u w:val="single"/>
        </w:rPr>
        <w:t xml:space="preserve">. </w:t>
      </w:r>
      <w:r w:rsidR="00F63684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0</w:t>
      </w:r>
      <w:r w:rsidR="008F2066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8</w:t>
      </w:r>
      <w:r w:rsidRPr="00D62741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. 202</w:t>
      </w:r>
      <w:r w:rsidR="00FA524E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3</w:t>
      </w:r>
    </w:p>
    <w:p w14:paraId="1B334D35" w14:textId="190C0FD3" w:rsidR="00F9330C" w:rsidRDefault="0085765F" w:rsidP="00D74661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N</w:t>
      </w:r>
      <w:r w:rsidR="00BC48C6" w:rsidRPr="001C5A5E">
        <w:rPr>
          <w:rFonts w:ascii="Arial" w:hAnsi="Arial" w:cs="Arial"/>
          <w:b/>
          <w:bCs/>
          <w:color w:val="000000"/>
          <w:sz w:val="22"/>
          <w:szCs w:val="22"/>
        </w:rPr>
        <w:t xml:space="preserve">akladatelství </w:t>
      </w:r>
      <w:hyperlink r:id="rId8" w:history="1">
        <w:r w:rsidR="00BC48C6" w:rsidRPr="00144FE2">
          <w:rPr>
            <w:rStyle w:val="Hypertextovodkaz"/>
            <w:rFonts w:ascii="Arial" w:hAnsi="Arial" w:cs="Arial"/>
            <w:b/>
            <w:bCs/>
            <w:sz w:val="22"/>
            <w:szCs w:val="22"/>
          </w:rPr>
          <w:t>BAMBOOK</w:t>
        </w:r>
      </w:hyperlink>
      <w:r w:rsidR="00BC48C6" w:rsidRPr="001C5A5E">
        <w:rPr>
          <w:rFonts w:ascii="Arial" w:hAnsi="Arial" w:cs="Arial"/>
          <w:b/>
          <w:bCs/>
          <w:color w:val="000000"/>
          <w:sz w:val="22"/>
          <w:szCs w:val="22"/>
        </w:rPr>
        <w:t xml:space="preserve">, součást </w:t>
      </w:r>
      <w:hyperlink r:id="rId9" w:history="1">
        <w:r w:rsidR="00BC48C6" w:rsidRPr="00144FE2">
          <w:rPr>
            <w:rStyle w:val="Hypertextovodkaz"/>
            <w:rFonts w:ascii="Arial" w:hAnsi="Arial" w:cs="Arial"/>
            <w:b/>
            <w:bCs/>
            <w:sz w:val="22"/>
            <w:szCs w:val="22"/>
          </w:rPr>
          <w:t>Nakladatelského domu GRADA</w:t>
        </w:r>
      </w:hyperlink>
      <w:r w:rsidR="00BC48C6" w:rsidRPr="001C5A5E">
        <w:rPr>
          <w:rFonts w:ascii="Arial" w:hAnsi="Arial" w:cs="Arial"/>
          <w:b/>
          <w:bCs/>
          <w:color w:val="000000"/>
          <w:sz w:val="22"/>
          <w:szCs w:val="22"/>
        </w:rPr>
        <w:t>,</w:t>
      </w:r>
      <w:r w:rsidR="00BC48C6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BC48C6" w:rsidRPr="001C5A5E">
        <w:rPr>
          <w:rFonts w:ascii="Arial" w:hAnsi="Arial" w:cs="Arial"/>
          <w:b/>
          <w:bCs/>
          <w:color w:val="000000"/>
          <w:sz w:val="22"/>
          <w:szCs w:val="22"/>
        </w:rPr>
        <w:t>přichází</w:t>
      </w:r>
      <w:r w:rsidR="00F9330C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1D33CD">
        <w:rPr>
          <w:rFonts w:ascii="Arial" w:hAnsi="Arial" w:cs="Arial"/>
          <w:b/>
          <w:bCs/>
          <w:color w:val="000000"/>
          <w:sz w:val="22"/>
          <w:szCs w:val="22"/>
        </w:rPr>
        <w:t>s</w:t>
      </w:r>
      <w:r w:rsidR="00A0230F">
        <w:rPr>
          <w:rFonts w:ascii="Arial" w:hAnsi="Arial" w:cs="Arial"/>
          <w:b/>
          <w:bCs/>
          <w:color w:val="000000"/>
          <w:sz w:val="22"/>
          <w:szCs w:val="22"/>
        </w:rPr>
        <w:t> komiksovou adaptací stejnojmenného animovaného filmu, který byl nominován na Oskara v kategorii Nejlepší animovaný film roku.</w:t>
      </w:r>
    </w:p>
    <w:p w14:paraId="04B47109" w14:textId="492A2384" w:rsidR="00A0230F" w:rsidRDefault="00A0230F" w:rsidP="00D74661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A0230F">
        <w:rPr>
          <w:rFonts w:ascii="Arial" w:hAnsi="Arial" w:cs="Arial"/>
          <w:b/>
          <w:bCs/>
          <w:color w:val="000000"/>
          <w:sz w:val="22"/>
          <w:szCs w:val="22"/>
        </w:rPr>
        <w:t>Tento grafický román obsahuje speciální úvod, který napsal a ilustroval spolutv</w:t>
      </w:r>
      <w:r w:rsidRPr="00A0230F">
        <w:rPr>
          <w:rFonts w:ascii="Arial" w:hAnsi="Arial" w:cs="Arial" w:hint="eastAsia"/>
          <w:b/>
          <w:bCs/>
          <w:color w:val="000000"/>
          <w:sz w:val="22"/>
          <w:szCs w:val="22"/>
        </w:rPr>
        <w:t>ů</w:t>
      </w:r>
      <w:r w:rsidRPr="00A0230F">
        <w:rPr>
          <w:rFonts w:ascii="Arial" w:hAnsi="Arial" w:cs="Arial"/>
          <w:b/>
          <w:bCs/>
          <w:color w:val="000000"/>
          <w:sz w:val="22"/>
          <w:szCs w:val="22"/>
        </w:rPr>
        <w:t>rce Tomm Moore a um</w:t>
      </w:r>
      <w:r w:rsidRPr="00A0230F">
        <w:rPr>
          <w:rFonts w:ascii="Arial" w:hAnsi="Arial" w:cs="Arial" w:hint="eastAsia"/>
          <w:b/>
          <w:bCs/>
          <w:color w:val="000000"/>
          <w:sz w:val="22"/>
          <w:szCs w:val="22"/>
        </w:rPr>
        <w:t>ě</w:t>
      </w:r>
      <w:r w:rsidRPr="00A0230F">
        <w:rPr>
          <w:rFonts w:ascii="Arial" w:hAnsi="Arial" w:cs="Arial"/>
          <w:b/>
          <w:bCs/>
          <w:color w:val="000000"/>
          <w:sz w:val="22"/>
          <w:szCs w:val="22"/>
        </w:rPr>
        <w:t>leck</w:t>
      </w:r>
      <w:r>
        <w:rPr>
          <w:rFonts w:ascii="Arial" w:hAnsi="Arial" w:cs="Arial"/>
          <w:b/>
          <w:bCs/>
          <w:color w:val="000000"/>
          <w:sz w:val="22"/>
          <w:szCs w:val="22"/>
        </w:rPr>
        <w:t>á</w:t>
      </w:r>
      <w:r w:rsidRPr="00A0230F">
        <w:rPr>
          <w:rFonts w:ascii="Arial" w:hAnsi="Arial" w:cs="Arial"/>
          <w:b/>
          <w:bCs/>
          <w:color w:val="000000"/>
          <w:sz w:val="22"/>
          <w:szCs w:val="22"/>
        </w:rPr>
        <w:t xml:space="preserve"> režisérk</w:t>
      </w:r>
      <w:r>
        <w:rPr>
          <w:rFonts w:ascii="Arial" w:hAnsi="Arial" w:cs="Arial"/>
          <w:b/>
          <w:bCs/>
          <w:color w:val="000000"/>
          <w:sz w:val="22"/>
          <w:szCs w:val="22"/>
        </w:rPr>
        <w:t>a</w:t>
      </w:r>
      <w:r w:rsidRPr="00A0230F">
        <w:rPr>
          <w:rFonts w:ascii="Arial" w:hAnsi="Arial" w:cs="Arial"/>
          <w:b/>
          <w:bCs/>
          <w:color w:val="000000"/>
          <w:sz w:val="22"/>
          <w:szCs w:val="22"/>
        </w:rPr>
        <w:t xml:space="preserve"> Maria Pareja.</w:t>
      </w:r>
    </w:p>
    <w:p w14:paraId="7DBB2940" w14:textId="137B6263" w:rsidR="00A0230F" w:rsidRDefault="00A0230F" w:rsidP="00D74661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F839875" w14:textId="6F05BA24" w:rsidR="00CD5F5E" w:rsidRDefault="00A0230F" w:rsidP="00A0230F">
      <w:pPr>
        <w:spacing w:before="119" w:line="340" w:lineRule="atLeast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VLČÍ LEGENDY OŽÍVAJÍ</w:t>
      </w:r>
    </w:p>
    <w:p w14:paraId="3134E1F1" w14:textId="1242F4E9" w:rsidR="00CD5F5E" w:rsidRDefault="00CD5F5E" w:rsidP="00815D43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5732014" w14:textId="173C30B9" w:rsidR="00D56972" w:rsidRDefault="00A0230F" w:rsidP="00D74661">
      <w:p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1B86C4E6" wp14:editId="091443E5">
            <wp:simplePos x="0" y="0"/>
            <wp:positionH relativeFrom="margin">
              <wp:align>left</wp:align>
            </wp:positionH>
            <wp:positionV relativeFrom="paragraph">
              <wp:posOffset>138430</wp:posOffset>
            </wp:positionV>
            <wp:extent cx="2253615" cy="3228975"/>
            <wp:effectExtent l="152400" t="152400" r="356235" b="352425"/>
            <wp:wrapSquare wrapText="bothSides"/>
            <wp:docPr id="64135409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49" cy="3233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sz w:val="22"/>
          <w:szCs w:val="22"/>
        </w:rPr>
        <w:t>Vlkochodci</w:t>
      </w:r>
    </w:p>
    <w:p w14:paraId="407846ED" w14:textId="3EAC3F42" w:rsidR="00180335" w:rsidRPr="0049665F" w:rsidRDefault="00180335" w:rsidP="00D74661">
      <w:p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77ED7D5" w14:textId="5B70B9D0" w:rsidR="00A0230F" w:rsidRPr="00A0230F" w:rsidRDefault="00A0230F" w:rsidP="00A0230F">
      <w:pPr>
        <w:spacing w:before="119" w:line="340" w:lineRule="atLeast"/>
        <w:jc w:val="both"/>
        <w:rPr>
          <w:rFonts w:ascii="Arial" w:hAnsi="Arial" w:cs="Arial"/>
          <w:sz w:val="22"/>
          <w:szCs w:val="22"/>
        </w:rPr>
      </w:pPr>
      <w:r w:rsidRPr="00A0230F">
        <w:rPr>
          <w:rFonts w:ascii="Arial" w:hAnsi="Arial" w:cs="Arial"/>
          <w:sz w:val="22"/>
          <w:szCs w:val="22"/>
        </w:rPr>
        <w:t>Mladá dívka Robyn se spolu s otcem vydává do irského m</w:t>
      </w:r>
      <w:r w:rsidRPr="00A0230F">
        <w:rPr>
          <w:rFonts w:ascii="Arial" w:hAnsi="Arial" w:cs="Arial" w:hint="eastAsia"/>
          <w:sz w:val="22"/>
          <w:szCs w:val="22"/>
        </w:rPr>
        <w:t>ě</w:t>
      </w:r>
      <w:r w:rsidRPr="00A0230F">
        <w:rPr>
          <w:rFonts w:ascii="Arial" w:hAnsi="Arial" w:cs="Arial"/>
          <w:sz w:val="22"/>
          <w:szCs w:val="22"/>
        </w:rPr>
        <w:t>sta Kilkenny, které sužuje poslední vl</w:t>
      </w:r>
      <w:r w:rsidRPr="00A0230F">
        <w:rPr>
          <w:rFonts w:ascii="Arial" w:hAnsi="Arial" w:cs="Arial" w:hint="eastAsia"/>
          <w:sz w:val="22"/>
          <w:szCs w:val="22"/>
        </w:rPr>
        <w:t>čí</w:t>
      </w:r>
      <w:r w:rsidRPr="00A0230F">
        <w:rPr>
          <w:rFonts w:ascii="Arial" w:hAnsi="Arial" w:cs="Arial"/>
          <w:sz w:val="22"/>
          <w:szCs w:val="22"/>
        </w:rPr>
        <w:t xml:space="preserve"> sme</w:t>
      </w:r>
      <w:r w:rsidRPr="00A0230F">
        <w:rPr>
          <w:rFonts w:ascii="Arial" w:hAnsi="Arial" w:cs="Arial" w:hint="eastAsia"/>
          <w:sz w:val="22"/>
          <w:szCs w:val="22"/>
        </w:rPr>
        <w:t>č</w:t>
      </w:r>
      <w:r w:rsidRPr="00A0230F">
        <w:rPr>
          <w:rFonts w:ascii="Arial" w:hAnsi="Arial" w:cs="Arial"/>
          <w:sz w:val="22"/>
          <w:szCs w:val="22"/>
        </w:rPr>
        <w:t>ka na ostrov</w:t>
      </w:r>
      <w:r w:rsidRPr="00A0230F">
        <w:rPr>
          <w:rFonts w:ascii="Arial" w:hAnsi="Arial" w:cs="Arial" w:hint="eastAsia"/>
          <w:sz w:val="22"/>
          <w:szCs w:val="22"/>
        </w:rPr>
        <w:t>ě</w:t>
      </w:r>
      <w:r w:rsidRPr="00A0230F">
        <w:rPr>
          <w:rFonts w:ascii="Arial" w:hAnsi="Arial" w:cs="Arial"/>
          <w:sz w:val="22"/>
          <w:szCs w:val="22"/>
        </w:rPr>
        <w:t>. Její otec je totiž královský lov</w:t>
      </w:r>
      <w:r w:rsidRPr="00A0230F">
        <w:rPr>
          <w:rFonts w:ascii="Arial" w:hAnsi="Arial" w:cs="Arial" w:hint="eastAsia"/>
          <w:sz w:val="22"/>
          <w:szCs w:val="22"/>
        </w:rPr>
        <w:t>čí</w:t>
      </w:r>
      <w:r w:rsidRPr="00A0230F">
        <w:rPr>
          <w:rFonts w:ascii="Arial" w:hAnsi="Arial" w:cs="Arial"/>
          <w:sz w:val="22"/>
          <w:szCs w:val="22"/>
        </w:rPr>
        <w:t>, jehož úkolem je vlky vypátrat a vyhubit. Když se Robyn ztratí v lese, sp</w:t>
      </w:r>
      <w:r w:rsidRPr="00A0230F">
        <w:rPr>
          <w:rFonts w:ascii="Arial" w:hAnsi="Arial" w:cs="Arial" w:hint="eastAsia"/>
          <w:sz w:val="22"/>
          <w:szCs w:val="22"/>
        </w:rPr>
        <w:t>řá</w:t>
      </w:r>
      <w:r w:rsidRPr="00A0230F">
        <w:rPr>
          <w:rFonts w:ascii="Arial" w:hAnsi="Arial" w:cs="Arial"/>
          <w:sz w:val="22"/>
          <w:szCs w:val="22"/>
        </w:rPr>
        <w:t>telí se s divoženkou Mebh. Z divoké, ale veselé a p</w:t>
      </w:r>
      <w:r w:rsidRPr="00A0230F">
        <w:rPr>
          <w:rFonts w:ascii="Arial" w:hAnsi="Arial" w:cs="Arial" w:hint="eastAsia"/>
          <w:sz w:val="22"/>
          <w:szCs w:val="22"/>
        </w:rPr>
        <w:t>řá</w:t>
      </w:r>
      <w:r w:rsidRPr="00A0230F">
        <w:rPr>
          <w:rFonts w:ascii="Arial" w:hAnsi="Arial" w:cs="Arial"/>
          <w:sz w:val="22"/>
          <w:szCs w:val="22"/>
        </w:rPr>
        <w:t>telské dívky se vyklube Vlkochodkyn</w:t>
      </w:r>
      <w:r w:rsidRPr="00A0230F">
        <w:rPr>
          <w:rFonts w:ascii="Arial" w:hAnsi="Arial" w:cs="Arial" w:hint="eastAsia"/>
          <w:sz w:val="22"/>
          <w:szCs w:val="22"/>
        </w:rPr>
        <w:t>ě</w:t>
      </w:r>
      <w:r w:rsidRPr="00A0230F">
        <w:rPr>
          <w:rFonts w:ascii="Arial" w:hAnsi="Arial" w:cs="Arial"/>
          <w:sz w:val="22"/>
          <w:szCs w:val="22"/>
        </w:rPr>
        <w:t xml:space="preserve"> – magická bytost, která se umí prom</w:t>
      </w:r>
      <w:r w:rsidRPr="00A0230F">
        <w:rPr>
          <w:rFonts w:ascii="Arial" w:hAnsi="Arial" w:cs="Arial" w:hint="eastAsia"/>
          <w:sz w:val="22"/>
          <w:szCs w:val="22"/>
        </w:rPr>
        <w:t>ě</w:t>
      </w:r>
      <w:r w:rsidRPr="00A0230F">
        <w:rPr>
          <w:rFonts w:ascii="Arial" w:hAnsi="Arial" w:cs="Arial"/>
          <w:sz w:val="22"/>
          <w:szCs w:val="22"/>
        </w:rPr>
        <w:t>nit ve vlka. Mebh a Robyn se musejí spojit, aby zachránily vl</w:t>
      </w:r>
      <w:r w:rsidRPr="00A0230F">
        <w:rPr>
          <w:rFonts w:ascii="Arial" w:hAnsi="Arial" w:cs="Arial" w:hint="eastAsia"/>
          <w:sz w:val="22"/>
          <w:szCs w:val="22"/>
        </w:rPr>
        <w:t>čí</w:t>
      </w:r>
      <w:r w:rsidRPr="00A0230F">
        <w:rPr>
          <w:rFonts w:ascii="Arial" w:hAnsi="Arial" w:cs="Arial"/>
          <w:sz w:val="22"/>
          <w:szCs w:val="22"/>
        </w:rPr>
        <w:t xml:space="preserve"> sme</w:t>
      </w:r>
      <w:r w:rsidRPr="00A0230F">
        <w:rPr>
          <w:rFonts w:ascii="Arial" w:hAnsi="Arial" w:cs="Arial" w:hint="eastAsia"/>
          <w:sz w:val="22"/>
          <w:szCs w:val="22"/>
        </w:rPr>
        <w:t>č</w:t>
      </w:r>
      <w:r w:rsidRPr="00A0230F">
        <w:rPr>
          <w:rFonts w:ascii="Arial" w:hAnsi="Arial" w:cs="Arial"/>
          <w:sz w:val="22"/>
          <w:szCs w:val="22"/>
        </w:rPr>
        <w:t>ku a Mebhinu maminku, velkou vl</w:t>
      </w:r>
      <w:r w:rsidRPr="00A0230F">
        <w:rPr>
          <w:rFonts w:ascii="Arial" w:hAnsi="Arial" w:cs="Arial" w:hint="eastAsia"/>
          <w:sz w:val="22"/>
          <w:szCs w:val="22"/>
        </w:rPr>
        <w:t>čí</w:t>
      </w:r>
      <w:r w:rsidRPr="00A0230F">
        <w:rPr>
          <w:rFonts w:ascii="Arial" w:hAnsi="Arial" w:cs="Arial"/>
          <w:sz w:val="22"/>
          <w:szCs w:val="22"/>
        </w:rPr>
        <w:t xml:space="preserve"> ochránkyni lesa, kterou Mebhin otec zranil.</w:t>
      </w:r>
    </w:p>
    <w:p w14:paraId="6B132D23" w14:textId="123854F8" w:rsidR="00580421" w:rsidRDefault="00A0230F" w:rsidP="00A0230F">
      <w:pPr>
        <w:spacing w:before="119" w:line="340" w:lineRule="atLeast"/>
        <w:jc w:val="both"/>
        <w:rPr>
          <w:rFonts w:ascii="Arial" w:hAnsi="Arial" w:cs="Arial"/>
          <w:sz w:val="22"/>
          <w:szCs w:val="22"/>
        </w:rPr>
      </w:pPr>
      <w:r w:rsidRPr="00A0230F">
        <w:rPr>
          <w:rFonts w:ascii="Arial" w:hAnsi="Arial" w:cs="Arial"/>
          <w:sz w:val="22"/>
          <w:szCs w:val="22"/>
        </w:rPr>
        <w:t>Vlkochodci jsou p</w:t>
      </w:r>
      <w:r w:rsidRPr="00A0230F">
        <w:rPr>
          <w:rFonts w:ascii="Arial" w:hAnsi="Arial" w:cs="Arial" w:hint="eastAsia"/>
          <w:sz w:val="22"/>
          <w:szCs w:val="22"/>
        </w:rPr>
        <w:t>ří</w:t>
      </w:r>
      <w:r w:rsidRPr="00A0230F">
        <w:rPr>
          <w:rFonts w:ascii="Arial" w:hAnsi="Arial" w:cs="Arial"/>
          <w:sz w:val="22"/>
          <w:szCs w:val="22"/>
        </w:rPr>
        <w:t>b</w:t>
      </w:r>
      <w:r w:rsidRPr="00A0230F">
        <w:rPr>
          <w:rFonts w:ascii="Arial" w:hAnsi="Arial" w:cs="Arial" w:hint="eastAsia"/>
          <w:sz w:val="22"/>
          <w:szCs w:val="22"/>
        </w:rPr>
        <w:t>ě</w:t>
      </w:r>
      <w:r w:rsidRPr="00A0230F">
        <w:rPr>
          <w:rFonts w:ascii="Arial" w:hAnsi="Arial" w:cs="Arial"/>
          <w:sz w:val="22"/>
          <w:szCs w:val="22"/>
        </w:rPr>
        <w:t>hem p</w:t>
      </w:r>
      <w:r w:rsidRPr="00A0230F">
        <w:rPr>
          <w:rFonts w:ascii="Arial" w:hAnsi="Arial" w:cs="Arial" w:hint="eastAsia"/>
          <w:sz w:val="22"/>
          <w:szCs w:val="22"/>
        </w:rPr>
        <w:t>řá</w:t>
      </w:r>
      <w:r w:rsidRPr="00A0230F">
        <w:rPr>
          <w:rFonts w:ascii="Arial" w:hAnsi="Arial" w:cs="Arial"/>
          <w:sz w:val="22"/>
          <w:szCs w:val="22"/>
        </w:rPr>
        <w:t>telství, složitých rodinných vztah</w:t>
      </w:r>
      <w:r w:rsidRPr="00A0230F">
        <w:rPr>
          <w:rFonts w:ascii="Arial" w:hAnsi="Arial" w:cs="Arial" w:hint="eastAsia"/>
          <w:sz w:val="22"/>
          <w:szCs w:val="22"/>
        </w:rPr>
        <w:t>ů</w:t>
      </w:r>
      <w:r w:rsidRPr="00A0230F">
        <w:rPr>
          <w:rFonts w:ascii="Arial" w:hAnsi="Arial" w:cs="Arial"/>
          <w:sz w:val="22"/>
          <w:szCs w:val="22"/>
        </w:rPr>
        <w:t xml:space="preserve"> a lásky k lesu a p</w:t>
      </w:r>
      <w:r w:rsidRPr="00A0230F">
        <w:rPr>
          <w:rFonts w:ascii="Arial" w:hAnsi="Arial" w:cs="Arial" w:hint="eastAsia"/>
          <w:sz w:val="22"/>
          <w:szCs w:val="22"/>
        </w:rPr>
        <w:t>ří</w:t>
      </w:r>
      <w:r w:rsidRPr="00A0230F">
        <w:rPr>
          <w:rFonts w:ascii="Arial" w:hAnsi="Arial" w:cs="Arial"/>
          <w:sz w:val="22"/>
          <w:szCs w:val="22"/>
        </w:rPr>
        <w:t>rod</w:t>
      </w:r>
      <w:r w:rsidRPr="00A0230F">
        <w:rPr>
          <w:rFonts w:ascii="Arial" w:hAnsi="Arial" w:cs="Arial" w:hint="eastAsia"/>
          <w:sz w:val="22"/>
          <w:szCs w:val="22"/>
        </w:rPr>
        <w:t>ě</w:t>
      </w:r>
      <w:r w:rsidRPr="00A0230F">
        <w:rPr>
          <w:rFonts w:ascii="Arial" w:hAnsi="Arial" w:cs="Arial"/>
          <w:sz w:val="22"/>
          <w:szCs w:val="22"/>
        </w:rPr>
        <w:t xml:space="preserve"> v</w:t>
      </w:r>
      <w:r w:rsidRPr="00A0230F">
        <w:rPr>
          <w:rFonts w:ascii="Arial" w:hAnsi="Arial" w:cs="Arial" w:hint="eastAsia"/>
          <w:sz w:val="22"/>
          <w:szCs w:val="22"/>
        </w:rPr>
        <w:t>ů</w:t>
      </w:r>
      <w:r w:rsidRPr="00A0230F">
        <w:rPr>
          <w:rFonts w:ascii="Arial" w:hAnsi="Arial" w:cs="Arial"/>
          <w:sz w:val="22"/>
          <w:szCs w:val="22"/>
        </w:rPr>
        <w:t>bec.</w:t>
      </w:r>
    </w:p>
    <w:p w14:paraId="30FA324E" w14:textId="1324388B" w:rsidR="00A0230F" w:rsidRDefault="00A0230F" w:rsidP="00A0230F">
      <w:pPr>
        <w:spacing w:before="119" w:line="340" w:lineRule="atLeast"/>
        <w:jc w:val="both"/>
        <w:rPr>
          <w:rFonts w:ascii="Arial" w:hAnsi="Arial" w:cs="Arial"/>
          <w:sz w:val="22"/>
          <w:szCs w:val="22"/>
        </w:rPr>
      </w:pPr>
    </w:p>
    <w:p w14:paraId="33863AE2" w14:textId="77777777" w:rsidR="00A0230F" w:rsidRPr="00FA524E" w:rsidRDefault="00A0230F" w:rsidP="00A0230F">
      <w:pPr>
        <w:spacing w:before="119" w:line="340" w:lineRule="atLeast"/>
        <w:jc w:val="both"/>
        <w:rPr>
          <w:rFonts w:ascii="Arial" w:hAnsi="Arial" w:cs="Arial"/>
          <w:i/>
          <w:iCs/>
          <w:color w:val="000000"/>
          <w:sz w:val="22"/>
          <w:szCs w:val="22"/>
          <w:shd w:val="clear" w:color="auto" w:fill="FBFBFA"/>
        </w:rPr>
      </w:pPr>
    </w:p>
    <w:p w14:paraId="38394CA3" w14:textId="5CAA05A9" w:rsidR="00A9567D" w:rsidRDefault="00EC76D0" w:rsidP="00D7466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2</w:t>
      </w:r>
      <w:r w:rsidR="00A0230F">
        <w:rPr>
          <w:rFonts w:ascii="Arial" w:hAnsi="Arial" w:cs="Arial"/>
          <w:b/>
          <w:bCs/>
          <w:sz w:val="22"/>
          <w:szCs w:val="22"/>
        </w:rPr>
        <w:t>72</w:t>
      </w:r>
      <w:r w:rsidR="00E62A33" w:rsidRPr="000227BD">
        <w:rPr>
          <w:rFonts w:ascii="Arial" w:hAnsi="Arial" w:cs="Arial"/>
          <w:b/>
          <w:bCs/>
          <w:sz w:val="22"/>
          <w:szCs w:val="22"/>
        </w:rPr>
        <w:t xml:space="preserve"> stran, formát: </w:t>
      </w:r>
      <w:r w:rsidR="00CB08AC" w:rsidRPr="000227BD">
        <w:rPr>
          <w:rFonts w:ascii="Arial" w:hAnsi="Arial" w:cs="Arial"/>
          <w:b/>
          <w:bCs/>
          <w:sz w:val="22"/>
          <w:szCs w:val="22"/>
        </w:rPr>
        <w:t>1</w:t>
      </w:r>
      <w:r w:rsidR="00580421">
        <w:rPr>
          <w:rFonts w:ascii="Arial" w:hAnsi="Arial" w:cs="Arial"/>
          <w:b/>
          <w:bCs/>
          <w:sz w:val="22"/>
          <w:szCs w:val="22"/>
        </w:rPr>
        <w:t>4</w:t>
      </w:r>
      <w:r w:rsidR="00C3138B">
        <w:rPr>
          <w:rFonts w:ascii="Arial" w:hAnsi="Arial" w:cs="Arial"/>
          <w:b/>
          <w:bCs/>
          <w:sz w:val="22"/>
          <w:szCs w:val="22"/>
        </w:rPr>
        <w:t>5</w:t>
      </w:r>
      <w:r w:rsidR="00A0230F">
        <w:rPr>
          <w:rFonts w:ascii="Arial" w:hAnsi="Arial" w:cs="Arial"/>
          <w:b/>
          <w:bCs/>
          <w:sz w:val="22"/>
          <w:szCs w:val="22"/>
        </w:rPr>
        <w:t xml:space="preserve"> </w:t>
      </w:r>
      <w:r w:rsidR="00E60B40" w:rsidRPr="000227BD">
        <w:rPr>
          <w:rFonts w:ascii="Arial" w:hAnsi="Arial" w:cs="Arial"/>
          <w:b/>
          <w:bCs/>
          <w:sz w:val="22"/>
          <w:szCs w:val="22"/>
        </w:rPr>
        <w:t>×</w:t>
      </w:r>
      <w:r w:rsidR="00A0230F">
        <w:rPr>
          <w:rFonts w:ascii="Arial" w:hAnsi="Arial" w:cs="Arial"/>
          <w:b/>
          <w:bCs/>
          <w:sz w:val="22"/>
          <w:szCs w:val="22"/>
        </w:rPr>
        <w:t xml:space="preserve"> </w:t>
      </w:r>
      <w:r w:rsidR="00580421">
        <w:rPr>
          <w:rFonts w:ascii="Arial" w:hAnsi="Arial" w:cs="Arial"/>
          <w:b/>
          <w:bCs/>
          <w:sz w:val="22"/>
          <w:szCs w:val="22"/>
        </w:rPr>
        <w:t>2</w:t>
      </w:r>
      <w:r w:rsidR="00A0230F">
        <w:rPr>
          <w:rFonts w:ascii="Arial" w:hAnsi="Arial" w:cs="Arial"/>
          <w:b/>
          <w:bCs/>
          <w:sz w:val="22"/>
          <w:szCs w:val="22"/>
        </w:rPr>
        <w:t>10</w:t>
      </w:r>
      <w:r w:rsidR="00E62A33" w:rsidRPr="000227BD">
        <w:rPr>
          <w:rFonts w:ascii="Arial" w:hAnsi="Arial" w:cs="Arial"/>
          <w:b/>
          <w:bCs/>
          <w:sz w:val="22"/>
          <w:szCs w:val="22"/>
        </w:rPr>
        <w:t xml:space="preserve">, </w:t>
      </w:r>
      <w:r w:rsidR="00580421">
        <w:rPr>
          <w:rFonts w:ascii="Arial" w:hAnsi="Arial" w:cs="Arial"/>
          <w:b/>
          <w:bCs/>
          <w:sz w:val="22"/>
          <w:szCs w:val="22"/>
        </w:rPr>
        <w:t>brožovaná</w:t>
      </w:r>
      <w:r w:rsidR="00E62A33" w:rsidRPr="000227BD">
        <w:rPr>
          <w:rFonts w:ascii="Arial" w:hAnsi="Arial" w:cs="Arial"/>
          <w:b/>
          <w:bCs/>
          <w:sz w:val="22"/>
          <w:szCs w:val="22"/>
        </w:rPr>
        <w:t xml:space="preserve"> vazba, </w:t>
      </w:r>
      <w:r w:rsidR="00A0230F">
        <w:rPr>
          <w:rFonts w:ascii="Arial" w:hAnsi="Arial" w:cs="Arial"/>
          <w:b/>
          <w:bCs/>
          <w:sz w:val="22"/>
          <w:szCs w:val="22"/>
        </w:rPr>
        <w:t>47</w:t>
      </w:r>
      <w:r w:rsidR="00E62A33" w:rsidRPr="000227BD">
        <w:rPr>
          <w:rFonts w:ascii="Arial" w:hAnsi="Arial" w:cs="Arial"/>
          <w:b/>
          <w:bCs/>
          <w:sz w:val="22"/>
          <w:szCs w:val="22"/>
        </w:rPr>
        <w:t>9 Kč</w:t>
      </w:r>
      <w:r w:rsidR="000227BD" w:rsidRPr="000227BD">
        <w:rPr>
          <w:rFonts w:ascii="Arial" w:hAnsi="Arial" w:cs="Arial"/>
          <w:b/>
          <w:bCs/>
          <w:sz w:val="22"/>
          <w:szCs w:val="22"/>
        </w:rPr>
        <w:t>,</w:t>
      </w:r>
      <w:r w:rsidR="000227BD">
        <w:rPr>
          <w:rFonts w:ascii="Arial" w:hAnsi="Arial" w:cs="Arial"/>
          <w:b/>
          <w:bCs/>
          <w:sz w:val="22"/>
          <w:szCs w:val="22"/>
        </w:rPr>
        <w:t xml:space="preserve"> odkaz:</w:t>
      </w:r>
      <w:r w:rsidR="00A0230F">
        <w:rPr>
          <w:rFonts w:ascii="Arial" w:hAnsi="Arial" w:cs="Arial"/>
          <w:b/>
          <w:bCs/>
          <w:sz w:val="22"/>
          <w:szCs w:val="22"/>
        </w:rPr>
        <w:t xml:space="preserve"> </w:t>
      </w:r>
      <w:hyperlink r:id="rId11" w:history="1">
        <w:r w:rsidR="00A0230F" w:rsidRPr="0023327A">
          <w:rPr>
            <w:rStyle w:val="Hypertextovodkaz"/>
            <w:rFonts w:ascii="Arial" w:hAnsi="Arial" w:cs="Arial"/>
            <w:b/>
            <w:bCs/>
            <w:sz w:val="22"/>
            <w:szCs w:val="22"/>
          </w:rPr>
          <w:t>Vlkochodci</w:t>
        </w:r>
      </w:hyperlink>
    </w:p>
    <w:p w14:paraId="4091BD26" w14:textId="24E94F26" w:rsidR="00402D8C" w:rsidRDefault="00402D8C" w:rsidP="00D74661">
      <w:pPr>
        <w:spacing w:before="119"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D569382" w14:textId="77777777" w:rsidR="00AA69AE" w:rsidRDefault="00AA69AE" w:rsidP="00D74661">
      <w:pPr>
        <w:spacing w:before="119"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25450B5" w14:textId="77777777" w:rsidR="00AA69AE" w:rsidRDefault="00AA69AE" w:rsidP="00D74661">
      <w:pPr>
        <w:spacing w:before="119"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34D9531" w14:textId="3DCAA187" w:rsidR="00AA69AE" w:rsidRDefault="00AA69AE" w:rsidP="00D74661">
      <w:pPr>
        <w:spacing w:before="119"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88960" behindDoc="0" locked="0" layoutInCell="1" allowOverlap="1" wp14:anchorId="4F958434" wp14:editId="33BF6F8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478020" cy="2133600"/>
            <wp:effectExtent l="0" t="0" r="0" b="0"/>
            <wp:wrapTopAndBottom/>
            <wp:docPr id="95385919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C2B00" w14:textId="742352E8" w:rsidR="00AA69AE" w:rsidRDefault="00AA69AE" w:rsidP="00D74661">
      <w:pPr>
        <w:spacing w:before="119"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33F2B29" w14:textId="7B605928" w:rsidR="00402D8C" w:rsidRDefault="00402D8C" w:rsidP="00D74661">
      <w:pPr>
        <w:spacing w:before="119"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O </w:t>
      </w:r>
      <w:r w:rsidR="00AA69AE">
        <w:rPr>
          <w:rFonts w:ascii="Arial" w:hAnsi="Arial" w:cs="Arial"/>
          <w:b/>
          <w:bCs/>
          <w:color w:val="000000"/>
          <w:sz w:val="22"/>
          <w:szCs w:val="22"/>
        </w:rPr>
        <w:t>autor</w:t>
      </w:r>
      <w:r w:rsidR="00DD292B">
        <w:rPr>
          <w:rFonts w:ascii="Arial" w:hAnsi="Arial" w:cs="Arial"/>
          <w:b/>
          <w:bCs/>
          <w:color w:val="000000"/>
          <w:sz w:val="22"/>
          <w:szCs w:val="22"/>
        </w:rPr>
        <w:t>ech</w:t>
      </w:r>
      <w:r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14:paraId="781089AC" w14:textId="77777777" w:rsidR="00DD292B" w:rsidRDefault="00AA69AE" w:rsidP="00D74661">
      <w:pPr>
        <w:spacing w:before="119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</w:t>
      </w:r>
      <w:r w:rsidR="00DD292B">
        <w:rPr>
          <w:rFonts w:ascii="Arial" w:hAnsi="Arial" w:cs="Arial"/>
          <w:color w:val="000000"/>
          <w:sz w:val="22"/>
          <w:szCs w:val="22"/>
        </w:rPr>
        <w:t xml:space="preserve">omm Moore a Arthur Stewart jsou nejen režiséři filmové předlohy Vlkochodců, ale zároveň i držitelé několika nominací na cenu Oscar. Samuel Sattin, tvůrce komiksové adaptace, je znám jako spisovatel a závislák na kávě. Kromě Vlkochodců převedl na stránky komiksu i další film Tomma Moora – Píseň moře. I ten se dočká svého českého vydání. </w:t>
      </w:r>
    </w:p>
    <w:p w14:paraId="3C04AB01" w14:textId="4BFB058B" w:rsidR="00CD5F5E" w:rsidRDefault="00EA0091" w:rsidP="00D74661">
      <w:pPr>
        <w:spacing w:before="119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</w:p>
    <w:p w14:paraId="4E83EF57" w14:textId="71C3428E" w:rsidR="0080738E" w:rsidRDefault="00CE67E1" w:rsidP="00D74661">
      <w:pPr>
        <w:spacing w:before="119" w:line="340" w:lineRule="atLeast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6BEDE2" wp14:editId="6A4A3D98">
                <wp:simplePos x="0" y="0"/>
                <wp:positionH relativeFrom="margin">
                  <wp:align>left</wp:align>
                </wp:positionH>
                <wp:positionV relativeFrom="paragraph">
                  <wp:posOffset>104140</wp:posOffset>
                </wp:positionV>
                <wp:extent cx="6329680" cy="0"/>
                <wp:effectExtent l="0" t="0" r="0" b="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9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42A3EA1" id="Přímá spojnice 14" o:spid="_x0000_s1026" style="position:absolute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8.2pt" to="498.4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5497F5F5" w14:textId="77777777" w:rsidR="00D62741" w:rsidRPr="00B62B73" w:rsidRDefault="00D62741" w:rsidP="00D74661">
      <w:pPr>
        <w:spacing w:line="340" w:lineRule="atLeast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63EB0">
        <w:rPr>
          <w:rFonts w:ascii="Arial" w:hAnsi="Arial" w:cs="Arial"/>
          <w:b/>
          <w:bCs/>
          <w:sz w:val="22"/>
          <w:szCs w:val="22"/>
        </w:rPr>
        <w:t>K dispozici na vyžádání:</w:t>
      </w:r>
      <w:r w:rsidRPr="00B62B7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4C3AB04" w14:textId="1E43BF21" w:rsidR="00D62741" w:rsidRPr="00A63EB0" w:rsidRDefault="00D62741" w:rsidP="00D74661">
      <w:pPr>
        <w:numPr>
          <w:ilvl w:val="0"/>
          <w:numId w:val="1"/>
        </w:numPr>
        <w:spacing w:line="340" w:lineRule="atLeast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recenzní výtisk</w:t>
      </w:r>
    </w:p>
    <w:p w14:paraId="4184B1B0" w14:textId="5C4CD472" w:rsidR="00D62741" w:rsidRDefault="00D62741" w:rsidP="00D74661">
      <w:pPr>
        <w:numPr>
          <w:ilvl w:val="0"/>
          <w:numId w:val="1"/>
        </w:numPr>
        <w:spacing w:line="340" w:lineRule="atLeast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knih</w:t>
      </w:r>
      <w:r w:rsidR="00AC3201">
        <w:rPr>
          <w:rFonts w:ascii="Arial" w:hAnsi="Arial" w:cs="Arial"/>
          <w:b/>
          <w:bCs/>
          <w:sz w:val="22"/>
          <w:szCs w:val="22"/>
        </w:rPr>
        <w:t>a</w:t>
      </w:r>
      <w:r w:rsidRPr="00B62B73">
        <w:rPr>
          <w:rFonts w:ascii="Arial" w:hAnsi="Arial" w:cs="Arial"/>
          <w:b/>
          <w:bCs/>
          <w:sz w:val="22"/>
          <w:szCs w:val="22"/>
        </w:rPr>
        <w:t xml:space="preserve"> do soutěže</w:t>
      </w:r>
    </w:p>
    <w:p w14:paraId="412118F3" w14:textId="79DDC9A5" w:rsidR="00D62741" w:rsidRPr="00B62B73" w:rsidRDefault="00D62741" w:rsidP="00D74661">
      <w:pPr>
        <w:numPr>
          <w:ilvl w:val="0"/>
          <w:numId w:val="1"/>
        </w:numPr>
        <w:spacing w:line="340" w:lineRule="atLeast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H</w:t>
      </w:r>
      <w:r w:rsidRPr="00B62B73">
        <w:rPr>
          <w:rFonts w:ascii="Arial" w:hAnsi="Arial" w:cs="Arial"/>
          <w:b/>
          <w:bCs/>
          <w:sz w:val="22"/>
          <w:szCs w:val="22"/>
        </w:rPr>
        <w:t>i-</w:t>
      </w:r>
      <w:r>
        <w:rPr>
          <w:rFonts w:ascii="Arial" w:hAnsi="Arial" w:cs="Arial"/>
          <w:b/>
          <w:bCs/>
          <w:sz w:val="22"/>
          <w:szCs w:val="22"/>
        </w:rPr>
        <w:t>R</w:t>
      </w:r>
      <w:r w:rsidRPr="00B62B73">
        <w:rPr>
          <w:rFonts w:ascii="Arial" w:hAnsi="Arial" w:cs="Arial"/>
          <w:b/>
          <w:bCs/>
          <w:sz w:val="22"/>
          <w:szCs w:val="22"/>
        </w:rPr>
        <w:t>es obálk</w:t>
      </w:r>
      <w:r w:rsidR="00AC3201">
        <w:rPr>
          <w:rFonts w:ascii="Arial" w:hAnsi="Arial" w:cs="Arial"/>
          <w:b/>
          <w:bCs/>
          <w:sz w:val="22"/>
          <w:szCs w:val="22"/>
        </w:rPr>
        <w:t>a</w:t>
      </w:r>
    </w:p>
    <w:p w14:paraId="0470D592" w14:textId="0100D4E5" w:rsidR="00065827" w:rsidRDefault="00065827" w:rsidP="00D74661">
      <w:pPr>
        <w:jc w:val="both"/>
        <w:rPr>
          <w:rFonts w:ascii="Arial" w:hAnsi="Arial" w:cs="Arial"/>
          <w:b/>
          <w:bCs/>
        </w:rPr>
      </w:pPr>
    </w:p>
    <w:p w14:paraId="59D1040E" w14:textId="2BCF7119" w:rsidR="00643F64" w:rsidRDefault="00CE67E1" w:rsidP="00D74661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AECB4B" wp14:editId="626999CA">
                <wp:simplePos x="0" y="0"/>
                <wp:positionH relativeFrom="margin">
                  <wp:posOffset>0</wp:posOffset>
                </wp:positionH>
                <wp:positionV relativeFrom="paragraph">
                  <wp:posOffset>73025</wp:posOffset>
                </wp:positionV>
                <wp:extent cx="6329680" cy="0"/>
                <wp:effectExtent l="0" t="0" r="0" b="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9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43924A82" id="Přímá spojnice 7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5.75pt" to="498.4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7A208EC8" w14:textId="5DD7EF2F" w:rsidR="00F7721E" w:rsidRPr="00B62B73" w:rsidRDefault="00F7721E" w:rsidP="00D74661">
      <w:pPr>
        <w:spacing w:line="340" w:lineRule="atLeast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62B73"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4E128425" w14:textId="17112FE0" w:rsidR="00F7721E" w:rsidRPr="00B62B73" w:rsidRDefault="00476E34" w:rsidP="00D74661">
      <w:pPr>
        <w:spacing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Lenka Matoušková</w:t>
      </w:r>
      <w:r w:rsidR="00F7721E" w:rsidRPr="00B62B73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37645217" w14:textId="77777777" w:rsidR="00F7721E" w:rsidRPr="00B62B73" w:rsidRDefault="00F7721E" w:rsidP="00D74661">
      <w:pPr>
        <w:spacing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1EADFD3F" w14:textId="77777777" w:rsidR="00F7721E" w:rsidRPr="00B62B73" w:rsidRDefault="00F7721E" w:rsidP="00D74661">
      <w:pPr>
        <w:spacing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13D918E8" w14:textId="22A92BC3" w:rsidR="00F7721E" w:rsidRPr="00B62B73" w:rsidRDefault="00000000" w:rsidP="00D74661">
      <w:pPr>
        <w:spacing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hyperlink r:id="rId13" w:history="1">
        <w:r w:rsidR="00476E34" w:rsidRPr="003F4985">
          <w:rPr>
            <w:rStyle w:val="Hypertextovodkaz"/>
            <w:rFonts w:ascii="Arial" w:hAnsi="Arial" w:cs="Arial"/>
            <w:sz w:val="22"/>
            <w:szCs w:val="22"/>
          </w:rPr>
          <w:t>matouskova@grada.cz</w:t>
        </w:r>
      </w:hyperlink>
    </w:p>
    <w:p w14:paraId="0A9D268B" w14:textId="4C271CC1" w:rsidR="00F7721E" w:rsidRDefault="00000000" w:rsidP="00D74661">
      <w:pPr>
        <w:spacing w:line="340" w:lineRule="atLeast"/>
        <w:jc w:val="both"/>
        <w:rPr>
          <w:rStyle w:val="Hypertextovodkaz"/>
          <w:rFonts w:ascii="Arial" w:hAnsi="Arial" w:cs="Arial"/>
          <w:sz w:val="22"/>
          <w:szCs w:val="22"/>
        </w:rPr>
      </w:pPr>
      <w:hyperlink r:id="rId14" w:history="1">
        <w:r w:rsidR="00F7721E" w:rsidRPr="00B62B73">
          <w:rPr>
            <w:rStyle w:val="Hypertextovodkaz"/>
            <w:rFonts w:ascii="Arial" w:hAnsi="Arial" w:cs="Arial"/>
            <w:sz w:val="22"/>
            <w:szCs w:val="22"/>
          </w:rPr>
          <w:t>www.grada.cz</w:t>
        </w:r>
      </w:hyperlink>
    </w:p>
    <w:p w14:paraId="1386ED4F" w14:textId="347728CC" w:rsidR="00F7721E" w:rsidRDefault="00F7721E" w:rsidP="00D74661">
      <w:pPr>
        <w:spacing w:line="276" w:lineRule="auto"/>
        <w:jc w:val="both"/>
        <w:rPr>
          <w:rStyle w:val="Hypertextovodkaz"/>
          <w:rFonts w:ascii="Arial" w:hAnsi="Arial" w:cs="Arial"/>
          <w:sz w:val="22"/>
          <w:szCs w:val="22"/>
        </w:rPr>
      </w:pPr>
    </w:p>
    <w:p w14:paraId="19E64341" w14:textId="77777777" w:rsidR="00B87614" w:rsidRPr="00092C05" w:rsidRDefault="00B87614" w:rsidP="00D74661">
      <w:pPr>
        <w:spacing w:before="100" w:beforeAutospacing="1" w:line="340" w:lineRule="atLeast"/>
        <w:jc w:val="both"/>
        <w:rPr>
          <w:rFonts w:ascii="Arial" w:hAnsi="Arial" w:cs="Arial"/>
          <w:b/>
          <w:bCs/>
          <w:i/>
          <w:iCs/>
          <w:color w:val="000000"/>
        </w:rPr>
      </w:pPr>
      <w:r w:rsidRPr="00092C05">
        <w:rPr>
          <w:rFonts w:ascii="Arial" w:hAnsi="Arial" w:cs="Arial"/>
          <w:b/>
          <w:bCs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7456" behindDoc="0" locked="0" layoutInCell="1" allowOverlap="1" wp14:anchorId="4FB70C5F" wp14:editId="3C627772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285875" cy="963295"/>
            <wp:effectExtent l="0" t="0" r="0" b="8255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35" cy="96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>O společnosti GRADA Publishing:</w:t>
      </w:r>
    </w:p>
    <w:p w14:paraId="31AEC58B" w14:textId="77777777" w:rsidR="00B87614" w:rsidRPr="004C1AEF" w:rsidRDefault="00B87614" w:rsidP="00D74661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Nakladatelský dům GRADA Publishing, a.s. si od roku 1991 drží pozici největšího tuzemského nakladatele odborné literatury. Ročně vydává téměř 400 novinek ve 150 edicích z více než 40 oborů. </w:t>
      </w:r>
    </w:p>
    <w:p w14:paraId="18DD306D" w14:textId="77777777" w:rsidR="00B87614" w:rsidRPr="004C1AEF" w:rsidRDefault="00B87614" w:rsidP="00D74661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Od roku 2015 nakladatelský dům rychle expanduje i mimo oblast kvalitní odborné literatury. Tradiční značka </w:t>
      </w:r>
      <w:r w:rsidRPr="004C1AEF">
        <w:rPr>
          <w:rFonts w:ascii="Arial" w:hAnsi="Arial" w:cs="Arial"/>
          <w:b/>
          <w:i/>
          <w:iCs/>
          <w:color w:val="000000"/>
        </w:rPr>
        <w:t>GRADA</w:t>
      </w:r>
      <w:r w:rsidRPr="004C1AEF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</w:t>
      </w:r>
    </w:p>
    <w:p w14:paraId="789791A6" w14:textId="77777777" w:rsidR="00B87614" w:rsidRPr="004C1AEF" w:rsidRDefault="00B87614" w:rsidP="00D74661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První, u čtenářů úspěšnou značkou je </w:t>
      </w:r>
      <w:r w:rsidRPr="004C1AEF">
        <w:rPr>
          <w:rFonts w:ascii="Arial" w:hAnsi="Arial" w:cs="Arial"/>
          <w:b/>
          <w:i/>
          <w:iCs/>
          <w:color w:val="000000"/>
        </w:rPr>
        <w:t>COSMOPOLIS</w:t>
      </w:r>
      <w:r w:rsidRPr="004C1AEF">
        <w:rPr>
          <w:rFonts w:ascii="Arial" w:hAnsi="Arial" w:cs="Arial"/>
          <w:i/>
          <w:iCs/>
          <w:color w:val="000000"/>
        </w:rPr>
        <w:t xml:space="preserve">, přinášející zahraniční i českou beletrii všech žánrů. </w:t>
      </w:r>
    </w:p>
    <w:p w14:paraId="69BB7527" w14:textId="77777777" w:rsidR="00B87614" w:rsidRPr="004C1AEF" w:rsidRDefault="00B87614" w:rsidP="00D74661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Další již zavedenou značkou je </w:t>
      </w:r>
      <w:r w:rsidRPr="004C1AEF">
        <w:rPr>
          <w:rFonts w:ascii="Arial" w:hAnsi="Arial" w:cs="Arial"/>
          <w:b/>
          <w:i/>
          <w:iCs/>
          <w:color w:val="000000"/>
        </w:rPr>
        <w:t>BAMBOOK</w:t>
      </w:r>
      <w:r w:rsidRPr="004C1AEF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</w:p>
    <w:p w14:paraId="578A5014" w14:textId="28AE47A5" w:rsidR="00B87614" w:rsidRPr="004C1AEF" w:rsidRDefault="00B87614" w:rsidP="00D74661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395E8B">
        <w:rPr>
          <w:rFonts w:ascii="Arial" w:hAnsi="Arial" w:cs="Arial"/>
          <w:i/>
          <w:iCs/>
          <w:color w:val="000000"/>
        </w:rPr>
        <w:t>Zna</w:t>
      </w:r>
      <w:r w:rsidRPr="00395E8B">
        <w:rPr>
          <w:rFonts w:ascii="Arial" w:hAnsi="Arial" w:cs="Arial" w:hint="eastAsia"/>
          <w:i/>
          <w:iCs/>
          <w:color w:val="000000"/>
        </w:rPr>
        <w:t>č</w:t>
      </w:r>
      <w:r w:rsidRPr="00395E8B">
        <w:rPr>
          <w:rFonts w:ascii="Arial" w:hAnsi="Arial" w:cs="Arial"/>
          <w:i/>
          <w:iCs/>
          <w:color w:val="000000"/>
        </w:rPr>
        <w:t>kou v</w:t>
      </w:r>
      <w:r w:rsidRPr="00395E8B">
        <w:rPr>
          <w:rFonts w:ascii="Arial" w:hAnsi="Arial" w:cs="Arial" w:hint="eastAsia"/>
          <w:i/>
          <w:iCs/>
          <w:color w:val="000000"/>
        </w:rPr>
        <w:t>ě</w:t>
      </w:r>
      <w:r w:rsidRPr="00395E8B">
        <w:rPr>
          <w:rFonts w:ascii="Arial" w:hAnsi="Arial" w:cs="Arial"/>
          <w:i/>
          <w:iCs/>
          <w:color w:val="000000"/>
        </w:rPr>
        <w:t>nující se poznání, témat</w:t>
      </w:r>
      <w:r w:rsidRPr="00395E8B">
        <w:rPr>
          <w:rFonts w:ascii="Arial" w:hAnsi="Arial" w:cs="Arial" w:hint="eastAsia"/>
          <w:i/>
          <w:iCs/>
          <w:color w:val="000000"/>
        </w:rPr>
        <w:t>ů</w:t>
      </w:r>
      <w:r w:rsidRPr="00395E8B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395E8B">
        <w:rPr>
          <w:rFonts w:ascii="Arial" w:hAnsi="Arial" w:cs="Arial" w:hint="eastAsia"/>
          <w:i/>
          <w:iCs/>
          <w:color w:val="000000"/>
        </w:rPr>
        <w:t>ě</w:t>
      </w:r>
      <w:r w:rsidRPr="00395E8B">
        <w:rPr>
          <w:rFonts w:ascii="Arial" w:hAnsi="Arial" w:cs="Arial"/>
          <w:i/>
          <w:iCs/>
          <w:color w:val="000000"/>
        </w:rPr>
        <w:t xml:space="preserve"> </w:t>
      </w:r>
      <w:r w:rsidRPr="00395E8B">
        <w:rPr>
          <w:rFonts w:ascii="Arial" w:hAnsi="Arial" w:cs="Arial" w:hint="eastAsia"/>
          <w:i/>
          <w:iCs/>
          <w:color w:val="000000"/>
        </w:rPr>
        <w:t>č</w:t>
      </w:r>
      <w:r w:rsidRPr="00395E8B">
        <w:rPr>
          <w:rFonts w:ascii="Arial" w:hAnsi="Arial" w:cs="Arial"/>
          <w:i/>
          <w:iCs/>
          <w:color w:val="000000"/>
        </w:rPr>
        <w:t xml:space="preserve">i ekologii je </w:t>
      </w:r>
      <w:r w:rsidRPr="00395E8B">
        <w:rPr>
          <w:rFonts w:ascii="Arial" w:hAnsi="Arial" w:cs="Arial"/>
          <w:b/>
          <w:i/>
          <w:iCs/>
          <w:color w:val="000000"/>
        </w:rPr>
        <w:t>ALFERIA</w:t>
      </w:r>
      <w:r w:rsidRPr="00395E8B">
        <w:rPr>
          <w:rFonts w:ascii="Arial" w:hAnsi="Arial" w:cs="Arial"/>
          <w:i/>
          <w:iCs/>
          <w:color w:val="000000"/>
        </w:rPr>
        <w:t>.</w:t>
      </w:r>
    </w:p>
    <w:p w14:paraId="702EF338" w14:textId="77777777" w:rsidR="00B87614" w:rsidRPr="004C1AEF" w:rsidRDefault="00B87614" w:rsidP="00D74661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4C1AEF">
        <w:rPr>
          <w:rFonts w:ascii="Arial" w:hAnsi="Arial" w:cs="Arial"/>
          <w:b/>
          <w:i/>
          <w:iCs/>
          <w:color w:val="000000"/>
        </w:rPr>
        <w:t>METAFORA</w:t>
      </w:r>
      <w:r w:rsidRPr="004C1AEF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</w:p>
    <w:p w14:paraId="54359105" w14:textId="77777777" w:rsidR="00B87614" w:rsidRPr="004C1AEF" w:rsidRDefault="00B87614" w:rsidP="00D74661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4C1AEF">
        <w:rPr>
          <w:rFonts w:ascii="Arial" w:hAnsi="Arial" w:cs="Arial"/>
          <w:b/>
          <w:i/>
          <w:iCs/>
          <w:color w:val="000000"/>
        </w:rPr>
        <w:t>BOOKPORT</w:t>
      </w:r>
      <w:r w:rsidRPr="004C1AEF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26095964" w14:textId="77777777" w:rsidR="00B87614" w:rsidRPr="004C1AEF" w:rsidRDefault="00B87614" w:rsidP="00D74661">
      <w:pPr>
        <w:spacing w:before="100" w:beforeAutospacing="1" w:line="340" w:lineRule="atLeast"/>
        <w:jc w:val="both"/>
        <w:rPr>
          <w:rFonts w:ascii="Arial" w:hAnsi="Arial" w:cs="Arial"/>
          <w:color w:val="000000"/>
        </w:rPr>
      </w:pPr>
      <w:r w:rsidRPr="004C1AEF">
        <w:rPr>
          <w:rFonts w:ascii="Arial" w:hAnsi="Arial" w:cs="Arial"/>
          <w:b/>
          <w:bCs/>
          <w:i/>
          <w:iCs/>
          <w:color w:val="000000"/>
        </w:rPr>
        <w:t xml:space="preserve">Více na </w:t>
      </w:r>
      <w:hyperlink r:id="rId16" w:history="1">
        <w:r w:rsidRPr="004C1AEF">
          <w:rPr>
            <w:rStyle w:val="Hypertextovodkaz"/>
            <w:rFonts w:ascii="Arial" w:hAnsi="Arial" w:cs="Arial"/>
            <w:b/>
            <w:bCs/>
            <w:i/>
            <w:iCs/>
          </w:rPr>
          <w:t>www.grada.cz</w:t>
        </w:r>
      </w:hyperlink>
      <w:r w:rsidRPr="004C1AEF">
        <w:rPr>
          <w:rFonts w:ascii="Arial" w:hAnsi="Arial" w:cs="Arial"/>
          <w:b/>
          <w:bCs/>
          <w:i/>
          <w:iCs/>
          <w:color w:val="000000"/>
        </w:rPr>
        <w:t>.</w:t>
      </w:r>
    </w:p>
    <w:sectPr w:rsidR="00B87614" w:rsidRPr="004C1AEF" w:rsidSect="00F7721E">
      <w:headerReference w:type="default" r:id="rId17"/>
      <w:footerReference w:type="default" r:id="rId18"/>
      <w:headerReference w:type="first" r:id="rId19"/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D2851" w14:textId="77777777" w:rsidR="001F765E" w:rsidRDefault="001F765E">
      <w:r>
        <w:separator/>
      </w:r>
    </w:p>
  </w:endnote>
  <w:endnote w:type="continuationSeparator" w:id="0">
    <w:p w14:paraId="2A08BA07" w14:textId="77777777" w:rsidR="001F765E" w:rsidRDefault="001F7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de Latin">
    <w:altName w:val="Wide Latin"/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7F96F" w14:textId="77777777" w:rsidR="00193E84" w:rsidRPr="00193E84" w:rsidRDefault="00D56972" w:rsidP="00193E84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3CB3C1FC" wp14:editId="5725B12B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9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79D28" w14:textId="77777777" w:rsidR="001F765E" w:rsidRDefault="001F765E">
      <w:r>
        <w:separator/>
      </w:r>
    </w:p>
  </w:footnote>
  <w:footnote w:type="continuationSeparator" w:id="0">
    <w:p w14:paraId="07469987" w14:textId="77777777" w:rsidR="001F765E" w:rsidRDefault="001F76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2AFC" w14:textId="0DE486D0" w:rsidR="004F0B9B" w:rsidRDefault="004F0B9B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</w:p>
  <w:p w14:paraId="0122F26C" w14:textId="60EF1702" w:rsidR="004F0B9B" w:rsidRPr="00C23107" w:rsidRDefault="00B8761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DCB6FEC" wp14:editId="27E5E31E">
              <wp:simplePos x="0" y="0"/>
              <wp:positionH relativeFrom="column">
                <wp:posOffset>1994535</wp:posOffset>
              </wp:positionH>
              <wp:positionV relativeFrom="paragraph">
                <wp:posOffset>223520</wp:posOffset>
              </wp:positionV>
              <wp:extent cx="3124200" cy="241935"/>
              <wp:effectExtent l="0" t="0" r="19050" b="24765"/>
              <wp:wrapNone/>
              <wp:docPr id="4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189B41" w14:textId="75EA6086" w:rsidR="00B87614" w:rsidRDefault="00B87614" w:rsidP="00B87614">
                          <w:r w:rsidRPr="00C24657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Knížky pro všechny kluky a holky</w:t>
                          </w:r>
                        </w:p>
                        <w:p w14:paraId="3F1DC069" w14:textId="7008F01E" w:rsidR="00C23107" w:rsidRPr="00C23107" w:rsidRDefault="00C23107" w:rsidP="00C23107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</w:p>
                        <w:p w14:paraId="736B5C93" w14:textId="77777777" w:rsidR="00C23107" w:rsidRDefault="00C2310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DCB6FEC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157.05pt;margin-top:17.6pt;width:246pt;height:19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" strokecolor="white">
              <v:fill opacity="0"/>
              <v:textbox inset="0,0,0,0">
                <w:txbxContent>
                  <w:p w14:paraId="69189B41" w14:textId="75EA6086" w:rsidR="00B87614" w:rsidRDefault="00B87614" w:rsidP="00B87614">
                    <w:r w:rsidRPr="00C24657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Knížky pro všechny kluky a holky</w:t>
                    </w:r>
                  </w:p>
                  <w:p w14:paraId="3F1DC069" w14:textId="7008F01E" w:rsidR="00C23107" w:rsidRPr="00C23107" w:rsidRDefault="00C23107" w:rsidP="00C23107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</w:p>
                  <w:p w14:paraId="736B5C93" w14:textId="77777777" w:rsidR="00C23107" w:rsidRDefault="00C23107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872" behindDoc="0" locked="0" layoutInCell="1" allowOverlap="1" wp14:anchorId="69F98A4A" wp14:editId="0A765BAF">
          <wp:simplePos x="0" y="0"/>
          <wp:positionH relativeFrom="column">
            <wp:posOffset>-341906</wp:posOffset>
          </wp:positionH>
          <wp:positionV relativeFrom="paragraph">
            <wp:posOffset>84621</wp:posOffset>
          </wp:positionV>
          <wp:extent cx="1922145" cy="546735"/>
          <wp:effectExtent l="0" t="0" r="0" b="0"/>
          <wp:wrapNone/>
          <wp:docPr id="8" name="obrázek 29" descr="bambook1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ambook1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34BAC9DD" w14:textId="77777777" w:rsidR="004F0B9B" w:rsidRDefault="00D56972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695A814" wp14:editId="028C2CE2">
              <wp:simplePos x="0" y="0"/>
              <wp:positionH relativeFrom="column">
                <wp:posOffset>1975485</wp:posOffset>
              </wp:positionH>
              <wp:positionV relativeFrom="paragraph">
                <wp:posOffset>276860</wp:posOffset>
              </wp:positionV>
              <wp:extent cx="4367530" cy="0"/>
              <wp:effectExtent l="0" t="0" r="0" b="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3675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2360729A" id="Line 2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55pt,21.8pt" to="499.4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F7F48" w14:textId="77777777" w:rsidR="00D211D3" w:rsidRDefault="00D56972">
    <w:pPr>
      <w:pStyle w:val="Zhlav"/>
    </w:pPr>
    <w:r>
      <w:rPr>
        <w:noProof/>
      </w:rPr>
      <w:drawing>
        <wp:anchor distT="0" distB="0" distL="114300" distR="114300" simplePos="0" relativeHeight="251660800" behindDoc="0" locked="0" layoutInCell="1" allowOverlap="1" wp14:anchorId="5C0AA98B" wp14:editId="20171B0E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10" name="obrázek 20" descr="g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175AE98" wp14:editId="0AB7D424">
              <wp:simplePos x="0" y="0"/>
              <wp:positionH relativeFrom="column">
                <wp:posOffset>1419225</wp:posOffset>
              </wp:positionH>
              <wp:positionV relativeFrom="paragraph">
                <wp:posOffset>355600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CE8243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43681B2F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175AE9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28pt;width:204.1pt;height:19.05pt;z-index:2516587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" strokecolor="white">
              <v:fill opacity="0"/>
              <v:textbox inset="0,0,0,0">
                <w:txbxContent>
                  <w:p w14:paraId="2ECE8243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43681B2F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952112A" wp14:editId="6C6958EA">
              <wp:simplePos x="0" y="0"/>
              <wp:positionH relativeFrom="column">
                <wp:posOffset>1419225</wp:posOffset>
              </wp:positionH>
              <wp:positionV relativeFrom="paragraph">
                <wp:posOffset>695960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C4A732C" id="Line 11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4.8pt" to="519.3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0" locked="0" layoutInCell="1" allowOverlap="1" wp14:anchorId="2084EEFD" wp14:editId="26D11BA1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11" name="obrázek 19" descr="grada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grada_C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F6278"/>
    <w:multiLevelType w:val="hybridMultilevel"/>
    <w:tmpl w:val="B87E5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C2872"/>
    <w:multiLevelType w:val="hybridMultilevel"/>
    <w:tmpl w:val="D214D3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1A25FB"/>
    <w:multiLevelType w:val="hybridMultilevel"/>
    <w:tmpl w:val="CFD4B55A"/>
    <w:lvl w:ilvl="0" w:tplc="DA9075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94128"/>
    <w:multiLevelType w:val="hybridMultilevel"/>
    <w:tmpl w:val="41C48EE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3E655F"/>
    <w:multiLevelType w:val="hybridMultilevel"/>
    <w:tmpl w:val="C58053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2504860">
    <w:abstractNumId w:val="4"/>
  </w:num>
  <w:num w:numId="2" w16cid:durableId="2091416595">
    <w:abstractNumId w:val="5"/>
  </w:num>
  <w:num w:numId="3" w16cid:durableId="320622322">
    <w:abstractNumId w:val="1"/>
  </w:num>
  <w:num w:numId="4" w16cid:durableId="1624192269">
    <w:abstractNumId w:val="3"/>
  </w:num>
  <w:num w:numId="5" w16cid:durableId="1561475007">
    <w:abstractNumId w:val="0"/>
  </w:num>
  <w:num w:numId="6" w16cid:durableId="1543457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21E"/>
    <w:rsid w:val="000227BD"/>
    <w:rsid w:val="00063209"/>
    <w:rsid w:val="0006478F"/>
    <w:rsid w:val="00065827"/>
    <w:rsid w:val="00072F33"/>
    <w:rsid w:val="0007365A"/>
    <w:rsid w:val="000901D8"/>
    <w:rsid w:val="000A45C3"/>
    <w:rsid w:val="000B687A"/>
    <w:rsid w:val="000C1A21"/>
    <w:rsid w:val="000C3D14"/>
    <w:rsid w:val="000C69DA"/>
    <w:rsid w:val="000C7247"/>
    <w:rsid w:val="000E4AB6"/>
    <w:rsid w:val="0011343E"/>
    <w:rsid w:val="00125472"/>
    <w:rsid w:val="001444B1"/>
    <w:rsid w:val="00166D32"/>
    <w:rsid w:val="00173435"/>
    <w:rsid w:val="00180335"/>
    <w:rsid w:val="00193E84"/>
    <w:rsid w:val="001A04A5"/>
    <w:rsid w:val="001A75DD"/>
    <w:rsid w:val="001D33CD"/>
    <w:rsid w:val="001F765E"/>
    <w:rsid w:val="002061D1"/>
    <w:rsid w:val="0023266F"/>
    <w:rsid w:val="0023327A"/>
    <w:rsid w:val="00243527"/>
    <w:rsid w:val="00261D53"/>
    <w:rsid w:val="0029591A"/>
    <w:rsid w:val="002E28C3"/>
    <w:rsid w:val="00310912"/>
    <w:rsid w:val="0031198A"/>
    <w:rsid w:val="0032127C"/>
    <w:rsid w:val="00327BCB"/>
    <w:rsid w:val="00333F7C"/>
    <w:rsid w:val="0036652B"/>
    <w:rsid w:val="003712A7"/>
    <w:rsid w:val="00372354"/>
    <w:rsid w:val="0037384B"/>
    <w:rsid w:val="00380923"/>
    <w:rsid w:val="003D71FE"/>
    <w:rsid w:val="00400288"/>
    <w:rsid w:val="00402D8C"/>
    <w:rsid w:val="004042C1"/>
    <w:rsid w:val="004162EF"/>
    <w:rsid w:val="00420041"/>
    <w:rsid w:val="00422A0C"/>
    <w:rsid w:val="00434FEB"/>
    <w:rsid w:val="00441692"/>
    <w:rsid w:val="004467DD"/>
    <w:rsid w:val="00447DE5"/>
    <w:rsid w:val="00470939"/>
    <w:rsid w:val="00476E34"/>
    <w:rsid w:val="00483C73"/>
    <w:rsid w:val="00484D3A"/>
    <w:rsid w:val="00486BEA"/>
    <w:rsid w:val="0049665F"/>
    <w:rsid w:val="004A036F"/>
    <w:rsid w:val="004A5A49"/>
    <w:rsid w:val="004A5A65"/>
    <w:rsid w:val="004B72D6"/>
    <w:rsid w:val="004C4719"/>
    <w:rsid w:val="004E45B1"/>
    <w:rsid w:val="004F0B9B"/>
    <w:rsid w:val="00500853"/>
    <w:rsid w:val="00504336"/>
    <w:rsid w:val="005059F7"/>
    <w:rsid w:val="005144A6"/>
    <w:rsid w:val="00515363"/>
    <w:rsid w:val="00523BF1"/>
    <w:rsid w:val="00523EA0"/>
    <w:rsid w:val="005410EB"/>
    <w:rsid w:val="00543CC8"/>
    <w:rsid w:val="00580421"/>
    <w:rsid w:val="00587A45"/>
    <w:rsid w:val="005B28A0"/>
    <w:rsid w:val="005C6764"/>
    <w:rsid w:val="005D7189"/>
    <w:rsid w:val="005E41AA"/>
    <w:rsid w:val="005F7B1D"/>
    <w:rsid w:val="00603813"/>
    <w:rsid w:val="00605CC4"/>
    <w:rsid w:val="0062161C"/>
    <w:rsid w:val="006304DE"/>
    <w:rsid w:val="00631508"/>
    <w:rsid w:val="00632BF7"/>
    <w:rsid w:val="0063391F"/>
    <w:rsid w:val="00637B17"/>
    <w:rsid w:val="00643F64"/>
    <w:rsid w:val="00654CF9"/>
    <w:rsid w:val="00662620"/>
    <w:rsid w:val="006742AD"/>
    <w:rsid w:val="00682033"/>
    <w:rsid w:val="00682463"/>
    <w:rsid w:val="00691C59"/>
    <w:rsid w:val="006A101E"/>
    <w:rsid w:val="006A3093"/>
    <w:rsid w:val="006A551A"/>
    <w:rsid w:val="006C4294"/>
    <w:rsid w:val="006D639F"/>
    <w:rsid w:val="006F30AB"/>
    <w:rsid w:val="006F79EC"/>
    <w:rsid w:val="00700940"/>
    <w:rsid w:val="00723330"/>
    <w:rsid w:val="00732425"/>
    <w:rsid w:val="007A0AFC"/>
    <w:rsid w:val="007A30B9"/>
    <w:rsid w:val="007B2BF8"/>
    <w:rsid w:val="007C092D"/>
    <w:rsid w:val="007D002E"/>
    <w:rsid w:val="0080738E"/>
    <w:rsid w:val="00810716"/>
    <w:rsid w:val="00812B6A"/>
    <w:rsid w:val="00815D43"/>
    <w:rsid w:val="00827D06"/>
    <w:rsid w:val="00836731"/>
    <w:rsid w:val="0085239E"/>
    <w:rsid w:val="008536E3"/>
    <w:rsid w:val="0085646B"/>
    <w:rsid w:val="0085765F"/>
    <w:rsid w:val="008732BA"/>
    <w:rsid w:val="00873B03"/>
    <w:rsid w:val="00894F97"/>
    <w:rsid w:val="008B1F64"/>
    <w:rsid w:val="008C1A1C"/>
    <w:rsid w:val="008C3F95"/>
    <w:rsid w:val="008E008E"/>
    <w:rsid w:val="008E4201"/>
    <w:rsid w:val="008F2066"/>
    <w:rsid w:val="009036B5"/>
    <w:rsid w:val="009204B6"/>
    <w:rsid w:val="009376BD"/>
    <w:rsid w:val="009632EF"/>
    <w:rsid w:val="00965317"/>
    <w:rsid w:val="009931B7"/>
    <w:rsid w:val="009933A2"/>
    <w:rsid w:val="009A5D91"/>
    <w:rsid w:val="009E1DF6"/>
    <w:rsid w:val="009E67EF"/>
    <w:rsid w:val="009F1186"/>
    <w:rsid w:val="00A0230F"/>
    <w:rsid w:val="00A0415A"/>
    <w:rsid w:val="00A225B3"/>
    <w:rsid w:val="00A35EBC"/>
    <w:rsid w:val="00A558B9"/>
    <w:rsid w:val="00A6328C"/>
    <w:rsid w:val="00A70B43"/>
    <w:rsid w:val="00A76171"/>
    <w:rsid w:val="00A9567D"/>
    <w:rsid w:val="00AA168F"/>
    <w:rsid w:val="00AA3ED6"/>
    <w:rsid w:val="00AA628F"/>
    <w:rsid w:val="00AA69AE"/>
    <w:rsid w:val="00AB18EE"/>
    <w:rsid w:val="00AC3201"/>
    <w:rsid w:val="00AD5423"/>
    <w:rsid w:val="00AE297B"/>
    <w:rsid w:val="00AE544D"/>
    <w:rsid w:val="00B03006"/>
    <w:rsid w:val="00B31A3B"/>
    <w:rsid w:val="00B5021A"/>
    <w:rsid w:val="00B60418"/>
    <w:rsid w:val="00B66314"/>
    <w:rsid w:val="00B87614"/>
    <w:rsid w:val="00BA0F59"/>
    <w:rsid w:val="00BA420A"/>
    <w:rsid w:val="00BB4C73"/>
    <w:rsid w:val="00BB6648"/>
    <w:rsid w:val="00BC48C6"/>
    <w:rsid w:val="00BE1136"/>
    <w:rsid w:val="00BE21D9"/>
    <w:rsid w:val="00BE551C"/>
    <w:rsid w:val="00C000EC"/>
    <w:rsid w:val="00C016B8"/>
    <w:rsid w:val="00C04239"/>
    <w:rsid w:val="00C23107"/>
    <w:rsid w:val="00C27DD5"/>
    <w:rsid w:val="00C3138B"/>
    <w:rsid w:val="00C3172D"/>
    <w:rsid w:val="00C8302B"/>
    <w:rsid w:val="00C910FE"/>
    <w:rsid w:val="00C91292"/>
    <w:rsid w:val="00C93FFB"/>
    <w:rsid w:val="00CA0514"/>
    <w:rsid w:val="00CB08AC"/>
    <w:rsid w:val="00CC4A35"/>
    <w:rsid w:val="00CD47CD"/>
    <w:rsid w:val="00CD5F5E"/>
    <w:rsid w:val="00CE04A4"/>
    <w:rsid w:val="00CE56CD"/>
    <w:rsid w:val="00CE67E1"/>
    <w:rsid w:val="00D02FFD"/>
    <w:rsid w:val="00D047E8"/>
    <w:rsid w:val="00D1278B"/>
    <w:rsid w:val="00D211D3"/>
    <w:rsid w:val="00D3187F"/>
    <w:rsid w:val="00D56972"/>
    <w:rsid w:val="00D60EC5"/>
    <w:rsid w:val="00D61D03"/>
    <w:rsid w:val="00D62741"/>
    <w:rsid w:val="00D74661"/>
    <w:rsid w:val="00D7513A"/>
    <w:rsid w:val="00D92659"/>
    <w:rsid w:val="00D93DF5"/>
    <w:rsid w:val="00DA045B"/>
    <w:rsid w:val="00DA65F1"/>
    <w:rsid w:val="00DA6DFE"/>
    <w:rsid w:val="00DD292B"/>
    <w:rsid w:val="00DF4EC4"/>
    <w:rsid w:val="00DF75A0"/>
    <w:rsid w:val="00E05574"/>
    <w:rsid w:val="00E14FAD"/>
    <w:rsid w:val="00E16A37"/>
    <w:rsid w:val="00E35217"/>
    <w:rsid w:val="00E4661D"/>
    <w:rsid w:val="00E60B40"/>
    <w:rsid w:val="00E62A33"/>
    <w:rsid w:val="00E85021"/>
    <w:rsid w:val="00E9344D"/>
    <w:rsid w:val="00EA0091"/>
    <w:rsid w:val="00EA634C"/>
    <w:rsid w:val="00EC23D0"/>
    <w:rsid w:val="00EC76D0"/>
    <w:rsid w:val="00ED29F9"/>
    <w:rsid w:val="00ED67AB"/>
    <w:rsid w:val="00ED680E"/>
    <w:rsid w:val="00EF1B96"/>
    <w:rsid w:val="00F26CD0"/>
    <w:rsid w:val="00F328AF"/>
    <w:rsid w:val="00F353CC"/>
    <w:rsid w:val="00F52209"/>
    <w:rsid w:val="00F556A5"/>
    <w:rsid w:val="00F63684"/>
    <w:rsid w:val="00F7721E"/>
    <w:rsid w:val="00F9330C"/>
    <w:rsid w:val="00FA524E"/>
    <w:rsid w:val="00FB0DB4"/>
    <w:rsid w:val="00FB5D4F"/>
    <w:rsid w:val="00FB7D8E"/>
    <w:rsid w:val="00FB7E92"/>
    <w:rsid w:val="00FE6701"/>
    <w:rsid w:val="00FE7D43"/>
    <w:rsid w:val="00FF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17CD7E"/>
  <w15:chartTrackingRefBased/>
  <w15:docId w15:val="{ABA60F02-BBEE-4D5B-BEFB-F4EA52CD8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815D43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7721E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AE297B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F52209"/>
    <w:rPr>
      <w:rFonts w:ascii="Wide Latin" w:hAnsi="Wide Latin"/>
    </w:rPr>
  </w:style>
  <w:style w:type="character" w:styleId="Odkaznakoment">
    <w:name w:val="annotation reference"/>
    <w:basedOn w:val="Standardnpsmoodstavce"/>
    <w:rsid w:val="00F52209"/>
    <w:rPr>
      <w:sz w:val="16"/>
      <w:szCs w:val="16"/>
    </w:rPr>
  </w:style>
  <w:style w:type="paragraph" w:styleId="Textkomente">
    <w:name w:val="annotation text"/>
    <w:basedOn w:val="Normln"/>
    <w:link w:val="TextkomenteChar"/>
    <w:rsid w:val="00F52209"/>
  </w:style>
  <w:style w:type="character" w:customStyle="1" w:styleId="TextkomenteChar">
    <w:name w:val="Text komentáře Char"/>
    <w:basedOn w:val="Standardnpsmoodstavce"/>
    <w:link w:val="Textkomente"/>
    <w:rsid w:val="00F52209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rsid w:val="00F5220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F52209"/>
    <w:rPr>
      <w:rFonts w:ascii="Wide Latin" w:hAnsi="Wide Lati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31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mbook.cz/" TargetMode="External"/><Relationship Id="rId13" Type="http://schemas.openxmlformats.org/officeDocument/2006/relationships/hyperlink" Target="mailto:matouskova@grada.cz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grada.cz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rada.cz/vlkochodci-1341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grada.cz/" TargetMode="External"/><Relationship Id="rId14" Type="http://schemas.openxmlformats.org/officeDocument/2006/relationships/hyperlink" Target="https://www.grada.cz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a\Documents\&#352;ablony_vzory\TZ_GRAD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4A28A-52DA-47BE-A1A4-BAB12DBA3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TZ_GRADA</Template>
  <TotalTime>92</TotalTime>
  <Pages>3</Pages>
  <Words>452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3118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Veronika Barešová</dc:creator>
  <cp:keywords/>
  <cp:lastModifiedBy>Lenka Matoušková</cp:lastModifiedBy>
  <cp:revision>7</cp:revision>
  <cp:lastPrinted>2023-01-09T10:26:00Z</cp:lastPrinted>
  <dcterms:created xsi:type="dcterms:W3CDTF">2023-08-02T13:20:00Z</dcterms:created>
  <dcterms:modified xsi:type="dcterms:W3CDTF">2023-08-10T09:25:00Z</dcterms:modified>
</cp:coreProperties>
</file>