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8C44" w14:textId="11B32D04" w:rsidR="00470939" w:rsidRDefault="0007365A" w:rsidP="00D62741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KLUK V KOPAČKÁCH</w:t>
      </w:r>
    </w:p>
    <w:p w14:paraId="288E8B0A" w14:textId="6497CC6A" w:rsidR="0007365A" w:rsidRPr="0007365A" w:rsidRDefault="0007365A" w:rsidP="00D62741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07365A">
        <w:rPr>
          <w:rFonts w:ascii="Arial" w:hAnsi="Arial" w:cs="Arial"/>
          <w:b/>
          <w:bCs/>
          <w:color w:val="000000"/>
          <w:sz w:val="28"/>
          <w:szCs w:val="28"/>
        </w:rPr>
        <w:t>Nová škola – nová výzva, kámo!</w:t>
      </w:r>
    </w:p>
    <w:p w14:paraId="77E05309" w14:textId="2AEB628F" w:rsidR="00D62741" w:rsidRDefault="00BC48C6" w:rsidP="00D62741">
      <w:pPr>
        <w:spacing w:before="100" w:beforeAutospacing="1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6742AD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2</w:t>
      </w:r>
      <w:r w:rsidR="00BE21D9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3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9F1186"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1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202</w:t>
      </w:r>
      <w:r w:rsidR="00FA524E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3</w:t>
      </w:r>
    </w:p>
    <w:p w14:paraId="1A17AED4" w14:textId="1DA9F39F" w:rsidR="00BC48C6" w:rsidRDefault="0085765F" w:rsidP="00D8158C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akladatelství </w:t>
      </w:r>
      <w:hyperlink r:id="rId8" w:history="1">
        <w:r w:rsidR="00BC48C6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BAMBOOK</w:t>
        </w:r>
      </w:hyperlink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9" w:history="1">
        <w:r w:rsidR="00BC48C6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BC48C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přichází </w:t>
      </w:r>
      <w:r w:rsidR="0007365A">
        <w:rPr>
          <w:rFonts w:ascii="Arial" w:hAnsi="Arial" w:cs="Arial"/>
          <w:b/>
          <w:bCs/>
          <w:color w:val="000000"/>
          <w:sz w:val="22"/>
          <w:szCs w:val="22"/>
        </w:rPr>
        <w:t>s</w:t>
      </w:r>
      <w:r w:rsidR="00C91292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="0007365A">
        <w:rPr>
          <w:rFonts w:ascii="Arial" w:hAnsi="Arial" w:cs="Arial"/>
          <w:b/>
          <w:bCs/>
          <w:color w:val="000000"/>
          <w:sz w:val="22"/>
          <w:szCs w:val="22"/>
        </w:rPr>
        <w:t>další</w:t>
      </w:r>
      <w:r w:rsidR="00C91292">
        <w:rPr>
          <w:rFonts w:ascii="Arial" w:hAnsi="Arial" w:cs="Arial"/>
          <w:b/>
          <w:bCs/>
          <w:color w:val="000000"/>
          <w:sz w:val="22"/>
          <w:szCs w:val="22"/>
        </w:rPr>
        <w:t xml:space="preserve"> k</w:t>
      </w:r>
      <w:r w:rsidR="0007365A">
        <w:rPr>
          <w:rFonts w:ascii="Arial" w:hAnsi="Arial" w:cs="Arial"/>
          <w:b/>
          <w:bCs/>
          <w:color w:val="000000"/>
          <w:sz w:val="22"/>
          <w:szCs w:val="22"/>
        </w:rPr>
        <w:t>nihou české autorky Markéty Bolfové, kter</w:t>
      </w:r>
      <w:r w:rsidR="00310912">
        <w:rPr>
          <w:rFonts w:ascii="Arial" w:hAnsi="Arial" w:cs="Arial"/>
          <w:b/>
          <w:bCs/>
          <w:color w:val="000000"/>
          <w:sz w:val="22"/>
          <w:szCs w:val="22"/>
        </w:rPr>
        <w:t>ou</w:t>
      </w:r>
      <w:r w:rsidR="0007365A">
        <w:rPr>
          <w:rFonts w:ascii="Arial" w:hAnsi="Arial" w:cs="Arial"/>
          <w:b/>
          <w:bCs/>
          <w:color w:val="000000"/>
          <w:sz w:val="22"/>
          <w:szCs w:val="22"/>
        </w:rPr>
        <w:t xml:space="preserve"> doprováz</w:t>
      </w:r>
      <w:r w:rsidR="00310912">
        <w:rPr>
          <w:rFonts w:ascii="Arial" w:hAnsi="Arial" w:cs="Arial"/>
          <w:b/>
          <w:bCs/>
          <w:color w:val="000000"/>
          <w:sz w:val="22"/>
          <w:szCs w:val="22"/>
        </w:rPr>
        <w:t>í</w:t>
      </w:r>
      <w:r w:rsidR="0007365A">
        <w:rPr>
          <w:rFonts w:ascii="Arial" w:hAnsi="Arial" w:cs="Arial"/>
          <w:b/>
          <w:bCs/>
          <w:color w:val="000000"/>
          <w:sz w:val="22"/>
          <w:szCs w:val="22"/>
        </w:rPr>
        <w:t xml:space="preserve"> krásné ilustrace</w:t>
      </w:r>
      <w:r w:rsidR="00C910FE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07365A">
        <w:rPr>
          <w:rFonts w:ascii="Arial" w:hAnsi="Arial" w:cs="Arial"/>
          <w:b/>
          <w:bCs/>
          <w:color w:val="000000"/>
          <w:sz w:val="22"/>
          <w:szCs w:val="22"/>
        </w:rPr>
        <w:t xml:space="preserve">od jednoho z předních český ilustrátorů Lukáše Fibricha. Spolupráce mladé autorky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známého</w:t>
      </w:r>
      <w:r w:rsidR="0007365A">
        <w:rPr>
          <w:rFonts w:ascii="Arial" w:hAnsi="Arial" w:cs="Arial"/>
          <w:b/>
          <w:bCs/>
          <w:color w:val="000000"/>
          <w:sz w:val="22"/>
          <w:szCs w:val="22"/>
        </w:rPr>
        <w:t xml:space="preserve"> ilustrátora dává vzniknout knihám, které vaše děti zkrátka budou chtít číst!</w:t>
      </w:r>
    </w:p>
    <w:p w14:paraId="532C1617" w14:textId="22A11824" w:rsidR="006A101E" w:rsidRDefault="006A101E" w:rsidP="00BC48C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5732014" w14:textId="23DCD5C6" w:rsidR="00D56972" w:rsidRDefault="0007365A" w:rsidP="00D8158C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6F38A993" wp14:editId="61617A64">
            <wp:simplePos x="0" y="0"/>
            <wp:positionH relativeFrom="page">
              <wp:align>left</wp:align>
            </wp:positionH>
            <wp:positionV relativeFrom="paragraph">
              <wp:posOffset>135255</wp:posOffset>
            </wp:positionV>
            <wp:extent cx="3216910" cy="296227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92" cy="296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4E">
        <w:rPr>
          <w:rFonts w:ascii="Arial" w:hAnsi="Arial" w:cs="Arial"/>
          <w:b/>
          <w:bCs/>
          <w:color w:val="000000"/>
          <w:sz w:val="22"/>
          <w:szCs w:val="22"/>
        </w:rPr>
        <w:t>K</w:t>
      </w:r>
      <w:r>
        <w:rPr>
          <w:rFonts w:ascii="Arial" w:hAnsi="Arial" w:cs="Arial"/>
          <w:b/>
          <w:bCs/>
          <w:color w:val="000000"/>
          <w:sz w:val="22"/>
          <w:szCs w:val="22"/>
        </w:rPr>
        <w:t>luk v kopačkách</w:t>
      </w:r>
    </w:p>
    <w:p w14:paraId="407846ED" w14:textId="5AAF64BF" w:rsidR="00180335" w:rsidRPr="0049665F" w:rsidRDefault="00180335" w:rsidP="00D8158C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243F417" w14:textId="09A48E58" w:rsidR="0007365A" w:rsidRPr="0007365A" w:rsidRDefault="0085765F" w:rsidP="00D8158C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07365A" w:rsidRPr="0007365A">
        <w:rPr>
          <w:rFonts w:ascii="Arial" w:hAnsi="Arial" w:cs="Arial"/>
          <w:sz w:val="22"/>
          <w:szCs w:val="22"/>
        </w:rPr>
        <w:t>smiletý Tomáš žije fotbalem. Když se s</w:t>
      </w:r>
      <w:r w:rsidR="00523EA0">
        <w:rPr>
          <w:rFonts w:ascii="Arial" w:hAnsi="Arial" w:cs="Arial"/>
          <w:sz w:val="22"/>
          <w:szCs w:val="22"/>
        </w:rPr>
        <w:t> </w:t>
      </w:r>
      <w:r w:rsidR="0007365A" w:rsidRPr="0007365A">
        <w:rPr>
          <w:rFonts w:ascii="Arial" w:hAnsi="Arial" w:cs="Arial"/>
          <w:sz w:val="22"/>
          <w:szCs w:val="22"/>
        </w:rPr>
        <w:t>tátou</w:t>
      </w:r>
      <w:r w:rsidR="00523EA0">
        <w:rPr>
          <w:rFonts w:ascii="Arial" w:hAnsi="Arial" w:cs="Arial"/>
          <w:sz w:val="22"/>
          <w:szCs w:val="22"/>
        </w:rPr>
        <w:t xml:space="preserve"> </w:t>
      </w:r>
      <w:r w:rsidR="0007365A" w:rsidRPr="0007365A">
        <w:rPr>
          <w:rFonts w:ascii="Arial" w:hAnsi="Arial" w:cs="Arial"/>
          <w:sz w:val="22"/>
          <w:szCs w:val="22"/>
        </w:rPr>
        <w:t>p</w:t>
      </w:r>
      <w:r w:rsidR="0007365A" w:rsidRPr="0007365A">
        <w:rPr>
          <w:rFonts w:ascii="Arial" w:hAnsi="Arial" w:cs="Arial" w:hint="eastAsia"/>
          <w:sz w:val="22"/>
          <w:szCs w:val="22"/>
        </w:rPr>
        <w:t>ř</w:t>
      </w:r>
      <w:r w:rsidR="0007365A" w:rsidRPr="0007365A">
        <w:rPr>
          <w:rFonts w:ascii="Arial" w:hAnsi="Arial" w:cs="Arial"/>
          <w:sz w:val="22"/>
          <w:szCs w:val="22"/>
        </w:rPr>
        <w:t>est</w:t>
      </w:r>
      <w:r w:rsidR="0007365A" w:rsidRPr="0007365A">
        <w:rPr>
          <w:rFonts w:ascii="Arial" w:hAnsi="Arial" w:cs="Arial" w:hint="eastAsia"/>
          <w:sz w:val="22"/>
          <w:szCs w:val="22"/>
        </w:rPr>
        <w:t>ě</w:t>
      </w:r>
      <w:r w:rsidR="0007365A" w:rsidRPr="0007365A">
        <w:rPr>
          <w:rFonts w:ascii="Arial" w:hAnsi="Arial" w:cs="Arial"/>
          <w:sz w:val="22"/>
          <w:szCs w:val="22"/>
        </w:rPr>
        <w:t>hují do</w:t>
      </w:r>
      <w:r w:rsidR="00D8158C">
        <w:rPr>
          <w:rFonts w:ascii="Arial" w:hAnsi="Arial" w:cs="Arial"/>
          <w:sz w:val="22"/>
          <w:szCs w:val="22"/>
        </w:rPr>
        <w:t> </w:t>
      </w:r>
      <w:r w:rsidR="0007365A" w:rsidRPr="0007365A">
        <w:rPr>
          <w:rFonts w:ascii="Arial" w:hAnsi="Arial" w:cs="Arial"/>
          <w:sz w:val="22"/>
          <w:szCs w:val="22"/>
        </w:rPr>
        <w:t>nového m</w:t>
      </w:r>
      <w:r w:rsidR="0007365A" w:rsidRPr="0007365A">
        <w:rPr>
          <w:rFonts w:ascii="Arial" w:hAnsi="Arial" w:cs="Arial" w:hint="eastAsia"/>
          <w:sz w:val="22"/>
          <w:szCs w:val="22"/>
        </w:rPr>
        <w:t>ě</w:t>
      </w:r>
      <w:r w:rsidR="0007365A" w:rsidRPr="0007365A">
        <w:rPr>
          <w:rFonts w:ascii="Arial" w:hAnsi="Arial" w:cs="Arial"/>
          <w:sz w:val="22"/>
          <w:szCs w:val="22"/>
        </w:rPr>
        <w:t xml:space="preserve">sta, záhy si nesedne </w:t>
      </w:r>
      <w:r w:rsidR="00420041">
        <w:rPr>
          <w:rFonts w:ascii="Arial" w:hAnsi="Arial" w:cs="Arial"/>
          <w:sz w:val="22"/>
          <w:szCs w:val="22"/>
        </w:rPr>
        <w:t xml:space="preserve">   </w:t>
      </w:r>
      <w:r w:rsidR="0007365A" w:rsidRPr="0007365A">
        <w:rPr>
          <w:rFonts w:ascii="Arial" w:hAnsi="Arial" w:cs="Arial"/>
          <w:sz w:val="22"/>
          <w:szCs w:val="22"/>
        </w:rPr>
        <w:t>s novým spolužákem s</w:t>
      </w:r>
      <w:r w:rsidR="00D8158C">
        <w:rPr>
          <w:rFonts w:ascii="Arial" w:hAnsi="Arial" w:cs="Arial"/>
          <w:sz w:val="22"/>
          <w:szCs w:val="22"/>
        </w:rPr>
        <w:t> </w:t>
      </w:r>
      <w:r w:rsidR="0007365A" w:rsidRPr="0007365A">
        <w:rPr>
          <w:rFonts w:ascii="Arial" w:hAnsi="Arial" w:cs="Arial"/>
          <w:sz w:val="22"/>
          <w:szCs w:val="22"/>
        </w:rPr>
        <w:t>Michalem, populárním, namyšleným klukem, který se Tomovi posmívá, že nemá mobil a bydlí u svého podivínského d</w:t>
      </w:r>
      <w:r w:rsidR="0007365A" w:rsidRPr="0007365A">
        <w:rPr>
          <w:rFonts w:ascii="Arial" w:hAnsi="Arial" w:cs="Arial" w:hint="eastAsia"/>
          <w:sz w:val="22"/>
          <w:szCs w:val="22"/>
        </w:rPr>
        <w:t>ě</w:t>
      </w:r>
      <w:r w:rsidR="0007365A" w:rsidRPr="0007365A">
        <w:rPr>
          <w:rFonts w:ascii="Arial" w:hAnsi="Arial" w:cs="Arial"/>
          <w:sz w:val="22"/>
          <w:szCs w:val="22"/>
        </w:rPr>
        <w:t>de</w:t>
      </w:r>
      <w:r w:rsidR="0007365A" w:rsidRPr="0007365A">
        <w:rPr>
          <w:rFonts w:ascii="Arial" w:hAnsi="Arial" w:cs="Arial" w:hint="eastAsia"/>
          <w:sz w:val="22"/>
          <w:szCs w:val="22"/>
        </w:rPr>
        <w:t>č</w:t>
      </w:r>
      <w:r w:rsidR="0007365A" w:rsidRPr="0007365A">
        <w:rPr>
          <w:rFonts w:ascii="Arial" w:hAnsi="Arial" w:cs="Arial"/>
          <w:sz w:val="22"/>
          <w:szCs w:val="22"/>
        </w:rPr>
        <w:t>ka</w:t>
      </w:r>
      <w:r>
        <w:rPr>
          <w:rFonts w:ascii="Arial" w:hAnsi="Arial" w:cs="Arial"/>
          <w:sz w:val="22"/>
          <w:szCs w:val="22"/>
        </w:rPr>
        <w:t xml:space="preserve"> přezdívaného Divnovous.</w:t>
      </w:r>
    </w:p>
    <w:p w14:paraId="1ADBE09A" w14:textId="2911AA00" w:rsidR="0007365A" w:rsidRDefault="0007365A" w:rsidP="00D8158C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7365A">
        <w:rPr>
          <w:rFonts w:ascii="Arial" w:hAnsi="Arial" w:cs="Arial"/>
          <w:sz w:val="22"/>
          <w:szCs w:val="22"/>
        </w:rPr>
        <w:t>Soupe</w:t>
      </w:r>
      <w:r w:rsidRPr="0007365A">
        <w:rPr>
          <w:rFonts w:ascii="Arial" w:hAnsi="Arial" w:cs="Arial" w:hint="eastAsia"/>
          <w:sz w:val="22"/>
          <w:szCs w:val="22"/>
        </w:rPr>
        <w:t>ř</w:t>
      </w:r>
      <w:r w:rsidRPr="0007365A">
        <w:rPr>
          <w:rFonts w:ascii="Arial" w:hAnsi="Arial" w:cs="Arial"/>
          <w:sz w:val="22"/>
          <w:szCs w:val="22"/>
        </w:rPr>
        <w:t>ení obou kluk</w:t>
      </w:r>
      <w:r w:rsidRPr="0007365A">
        <w:rPr>
          <w:rFonts w:ascii="Arial" w:hAnsi="Arial" w:cs="Arial" w:hint="eastAsia"/>
          <w:sz w:val="22"/>
          <w:szCs w:val="22"/>
        </w:rPr>
        <w:t>ů</w:t>
      </w:r>
      <w:r w:rsidRPr="0007365A">
        <w:rPr>
          <w:rFonts w:ascii="Arial" w:hAnsi="Arial" w:cs="Arial"/>
          <w:sz w:val="22"/>
          <w:szCs w:val="22"/>
        </w:rPr>
        <w:t xml:space="preserve"> se ze školních lavic p</w:t>
      </w:r>
      <w:r w:rsidRPr="0007365A">
        <w:rPr>
          <w:rFonts w:ascii="Arial" w:hAnsi="Arial" w:cs="Arial" w:hint="eastAsia"/>
          <w:sz w:val="22"/>
          <w:szCs w:val="22"/>
        </w:rPr>
        <w:t>ř</w:t>
      </w:r>
      <w:r w:rsidRPr="0007365A">
        <w:rPr>
          <w:rFonts w:ascii="Arial" w:hAnsi="Arial" w:cs="Arial"/>
          <w:sz w:val="22"/>
          <w:szCs w:val="22"/>
        </w:rPr>
        <w:t>enáší</w:t>
      </w:r>
      <w:r w:rsidR="00420041">
        <w:rPr>
          <w:rFonts w:ascii="Arial" w:hAnsi="Arial" w:cs="Arial"/>
          <w:sz w:val="22"/>
          <w:szCs w:val="22"/>
        </w:rPr>
        <w:t xml:space="preserve"> </w:t>
      </w:r>
      <w:r w:rsidRPr="0007365A">
        <w:rPr>
          <w:rFonts w:ascii="Arial" w:hAnsi="Arial" w:cs="Arial"/>
          <w:sz w:val="22"/>
          <w:szCs w:val="22"/>
        </w:rPr>
        <w:t>i</w:t>
      </w:r>
      <w:r w:rsidR="00D8158C">
        <w:rPr>
          <w:rFonts w:ascii="Arial" w:hAnsi="Arial" w:cs="Arial"/>
          <w:sz w:val="22"/>
          <w:szCs w:val="22"/>
        </w:rPr>
        <w:t> </w:t>
      </w:r>
      <w:r w:rsidRPr="0007365A">
        <w:rPr>
          <w:rFonts w:ascii="Arial" w:hAnsi="Arial" w:cs="Arial"/>
          <w:sz w:val="22"/>
          <w:szCs w:val="22"/>
        </w:rPr>
        <w:t>na</w:t>
      </w:r>
      <w:r w:rsidR="00D8158C">
        <w:rPr>
          <w:rFonts w:ascii="Arial" w:hAnsi="Arial" w:cs="Arial"/>
          <w:sz w:val="22"/>
          <w:szCs w:val="22"/>
        </w:rPr>
        <w:t> </w:t>
      </w:r>
      <w:r w:rsidRPr="0007365A">
        <w:rPr>
          <w:rFonts w:ascii="Arial" w:hAnsi="Arial" w:cs="Arial"/>
          <w:sz w:val="22"/>
          <w:szCs w:val="22"/>
        </w:rPr>
        <w:t>zelený trávník. Nau</w:t>
      </w:r>
      <w:r w:rsidRPr="0007365A">
        <w:rPr>
          <w:rFonts w:ascii="Arial" w:hAnsi="Arial" w:cs="Arial" w:hint="eastAsia"/>
          <w:sz w:val="22"/>
          <w:szCs w:val="22"/>
        </w:rPr>
        <w:t>čí</w:t>
      </w:r>
      <w:r w:rsidRPr="0007365A">
        <w:rPr>
          <w:rFonts w:ascii="Arial" w:hAnsi="Arial" w:cs="Arial"/>
          <w:sz w:val="22"/>
          <w:szCs w:val="22"/>
        </w:rPr>
        <w:t xml:space="preserve"> se </w:t>
      </w:r>
      <w:r w:rsidR="0085646B">
        <w:rPr>
          <w:rFonts w:ascii="Arial" w:hAnsi="Arial" w:cs="Arial"/>
          <w:sz w:val="22"/>
          <w:szCs w:val="22"/>
        </w:rPr>
        <w:t>oba</w:t>
      </w:r>
      <w:r w:rsidRPr="0007365A">
        <w:rPr>
          <w:rFonts w:ascii="Arial" w:hAnsi="Arial" w:cs="Arial"/>
          <w:sz w:val="22"/>
          <w:szCs w:val="22"/>
        </w:rPr>
        <w:t xml:space="preserve"> rivalové táhnout za jeden provaz?</w:t>
      </w:r>
    </w:p>
    <w:p w14:paraId="184855AB" w14:textId="44159A01" w:rsidR="009F1186" w:rsidRPr="00FA524E" w:rsidRDefault="009F1186" w:rsidP="00D8158C">
      <w:pPr>
        <w:spacing w:before="119" w:line="340" w:lineRule="atLeast"/>
        <w:jc w:val="both"/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</w:pPr>
    </w:p>
    <w:p w14:paraId="38394CA3" w14:textId="37C5E85A" w:rsidR="00A9567D" w:rsidRDefault="0007365A" w:rsidP="00D8158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120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 xml:space="preserve"> stran, formát: </w:t>
      </w:r>
      <w:r w:rsidR="00CB08AC" w:rsidRPr="000227BD"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29</w:t>
      </w:r>
      <w:r w:rsidR="00D62741" w:rsidRPr="000227BD">
        <w:rPr>
          <w:rFonts w:ascii="Arial" w:hAnsi="Arial" w:cs="Arial"/>
          <w:b/>
          <w:bCs/>
          <w:sz w:val="22"/>
          <w:szCs w:val="22"/>
        </w:rPr>
        <w:t xml:space="preserve"> </w:t>
      </w:r>
      <w:r w:rsidR="00E60B40" w:rsidRPr="000227BD">
        <w:rPr>
          <w:rFonts w:ascii="Arial" w:hAnsi="Arial" w:cs="Arial"/>
          <w:b/>
          <w:bCs/>
          <w:sz w:val="22"/>
          <w:szCs w:val="22"/>
        </w:rPr>
        <w:t>×</w:t>
      </w:r>
      <w:r w:rsidR="00D62741" w:rsidRPr="000227BD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198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 xml:space="preserve">, pevná vazba, </w:t>
      </w:r>
      <w:r w:rsidR="009F1186" w:rsidRPr="000227BD"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>9 Kč</w:t>
      </w:r>
      <w:r w:rsidR="000227BD" w:rsidRPr="000227BD">
        <w:rPr>
          <w:rFonts w:ascii="Arial" w:hAnsi="Arial" w:cs="Arial"/>
          <w:b/>
          <w:bCs/>
          <w:sz w:val="22"/>
          <w:szCs w:val="22"/>
        </w:rPr>
        <w:t>,</w:t>
      </w:r>
      <w:r w:rsidR="000227BD">
        <w:rPr>
          <w:rFonts w:ascii="Arial" w:hAnsi="Arial" w:cs="Arial"/>
          <w:b/>
          <w:bCs/>
          <w:sz w:val="22"/>
          <w:szCs w:val="22"/>
        </w:rPr>
        <w:t xml:space="preserve"> odkaz: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1" w:history="1">
        <w:r w:rsidRPr="0007365A">
          <w:rPr>
            <w:rStyle w:val="Hypertextovodkaz"/>
            <w:rFonts w:ascii="Arial" w:hAnsi="Arial" w:cs="Arial"/>
            <w:b/>
            <w:bCs/>
            <w:sz w:val="22"/>
            <w:szCs w:val="22"/>
          </w:rPr>
          <w:t>Kluk v kopačkách</w:t>
        </w:r>
      </w:hyperlink>
    </w:p>
    <w:p w14:paraId="4091BD26" w14:textId="3E6F9F0F" w:rsidR="00402D8C" w:rsidRDefault="00AC3201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09836CF8" wp14:editId="5B35DE89">
            <wp:simplePos x="0" y="0"/>
            <wp:positionH relativeFrom="page">
              <wp:align>center</wp:align>
            </wp:positionH>
            <wp:positionV relativeFrom="paragraph">
              <wp:posOffset>88900</wp:posOffset>
            </wp:positionV>
            <wp:extent cx="3613785" cy="2105025"/>
            <wp:effectExtent l="0" t="0" r="5715" b="952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8B402" w14:textId="77777777" w:rsidR="00402D8C" w:rsidRDefault="00402D8C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9858401" w14:textId="1F096C36" w:rsidR="00402D8C" w:rsidRDefault="00402D8C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4BA44B4" w14:textId="1F994609" w:rsidR="00402D8C" w:rsidRDefault="00402D8C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5059A20" w14:textId="5A51FAEA" w:rsidR="00402D8C" w:rsidRDefault="00402D8C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C64DC23" w14:textId="7875D069" w:rsidR="00402D8C" w:rsidRDefault="00402D8C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973A435" w14:textId="54C5B148" w:rsidR="00402D8C" w:rsidRDefault="00402D8C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0378DB1" w14:textId="1174AC73" w:rsidR="00AC3201" w:rsidRDefault="00AC3201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AA16466" w14:textId="3CA710AD" w:rsidR="00402D8C" w:rsidRDefault="00402D8C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Další</w:t>
      </w:r>
      <w:r w:rsidRPr="00D6274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kniha od autorky:</w:t>
      </w:r>
    </w:p>
    <w:p w14:paraId="31F33768" w14:textId="7B86AD70" w:rsidR="00402D8C" w:rsidRPr="00402D8C" w:rsidRDefault="00402D8C" w:rsidP="00D8158C">
      <w:pPr>
        <w:pStyle w:val="Odstavecseseznamem"/>
        <w:numPr>
          <w:ilvl w:val="0"/>
          <w:numId w:val="6"/>
        </w:numPr>
        <w:spacing w:line="360" w:lineRule="auto"/>
        <w:ind w:left="714" w:hanging="357"/>
        <w:jc w:val="both"/>
        <w:rPr>
          <w:rStyle w:val="Hypertextovodkaz"/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fldChar w:fldCharType="begin"/>
      </w:r>
      <w:r>
        <w:rPr>
          <w:rFonts w:ascii="Arial" w:hAnsi="Arial" w:cs="Arial"/>
          <w:b/>
          <w:bCs/>
          <w:sz w:val="22"/>
          <w:szCs w:val="22"/>
        </w:rPr>
        <w:instrText xml:space="preserve"> HYPERLINK "https://www.grada.cz/kamaradi-z-nasi-ulice-12733/" </w:instrText>
      </w:r>
      <w:r>
        <w:rPr>
          <w:rFonts w:ascii="Arial" w:hAnsi="Arial" w:cs="Arial"/>
          <w:b/>
          <w:bCs/>
          <w:sz w:val="22"/>
          <w:szCs w:val="22"/>
        </w:rPr>
      </w:r>
      <w:r>
        <w:rPr>
          <w:rFonts w:ascii="Arial" w:hAnsi="Arial" w:cs="Arial"/>
          <w:b/>
          <w:bCs/>
          <w:sz w:val="22"/>
          <w:szCs w:val="22"/>
        </w:rPr>
        <w:fldChar w:fldCharType="separate"/>
      </w:r>
      <w:r w:rsidRPr="00402D8C">
        <w:rPr>
          <w:rStyle w:val="Hypertextovodkaz"/>
          <w:rFonts w:ascii="Arial" w:hAnsi="Arial" w:cs="Arial"/>
          <w:b/>
          <w:bCs/>
          <w:sz w:val="22"/>
          <w:szCs w:val="22"/>
        </w:rPr>
        <w:t>Kamarádi z naší ulice</w:t>
      </w:r>
    </w:p>
    <w:p w14:paraId="1511BB03" w14:textId="02524EB1" w:rsidR="00654CF9" w:rsidRDefault="00402D8C" w:rsidP="00D8158C">
      <w:pPr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  <w:r>
        <w:rPr>
          <w:rFonts w:ascii="Arial" w:hAnsi="Arial" w:cs="Arial"/>
          <w:b/>
          <w:bCs/>
          <w:sz w:val="22"/>
          <w:szCs w:val="22"/>
        </w:rPr>
        <w:fldChar w:fldCharType="end"/>
      </w:r>
    </w:p>
    <w:p w14:paraId="3B4EA014" w14:textId="6E5C6F02" w:rsidR="0031198A" w:rsidRDefault="0031198A" w:rsidP="00D8158C">
      <w:pPr>
        <w:spacing w:before="119" w:line="340" w:lineRule="atLeast"/>
        <w:jc w:val="both"/>
        <w:rPr>
          <w:rFonts w:ascii="Roboto" w:hAnsi="Roboto"/>
          <w:color w:val="000000"/>
          <w:sz w:val="22"/>
          <w:szCs w:val="22"/>
          <w:shd w:val="clear" w:color="auto" w:fill="FBFBFA"/>
        </w:rPr>
        <w:sectPr w:rsidR="0031198A" w:rsidSect="0031198A">
          <w:headerReference w:type="default" r:id="rId13"/>
          <w:footerReference w:type="default" r:id="rId14"/>
          <w:headerReference w:type="first" r:id="rId15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233F2B29" w14:textId="5D4EE2B3" w:rsidR="00402D8C" w:rsidRDefault="00402D8C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 autorce:</w:t>
      </w:r>
    </w:p>
    <w:p w14:paraId="78456E46" w14:textId="0253A690" w:rsidR="00402D8C" w:rsidRDefault="00402D8C" w:rsidP="00D8158C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78DCD0CC" wp14:editId="304F960F">
            <wp:simplePos x="0" y="0"/>
            <wp:positionH relativeFrom="margin">
              <wp:align>right</wp:align>
            </wp:positionH>
            <wp:positionV relativeFrom="paragraph">
              <wp:posOffset>414655</wp:posOffset>
            </wp:positionV>
            <wp:extent cx="2740660" cy="2056765"/>
            <wp:effectExtent l="0" t="953" r="1588" b="1587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66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65F">
        <w:rPr>
          <w:rFonts w:ascii="Arial" w:hAnsi="Arial" w:cs="Arial"/>
          <w:color w:val="000000"/>
          <w:sz w:val="22"/>
          <w:szCs w:val="22"/>
        </w:rPr>
        <w:t>M</w:t>
      </w:r>
      <w:r>
        <w:rPr>
          <w:rFonts w:ascii="Arial" w:hAnsi="Arial" w:cs="Arial"/>
          <w:color w:val="000000"/>
          <w:sz w:val="22"/>
          <w:szCs w:val="22"/>
        </w:rPr>
        <w:t>arkéta Bolfová vystudovala obor Česká literatura</w:t>
      </w:r>
      <w:r w:rsidR="0042004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na Slezské univerzitě v Opavě. Věnuje se knižní tvorbě pro děti, v lednu 2022 jí vyšla její prvotina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Kamarádi z naší ulice. </w:t>
      </w:r>
      <w:r>
        <w:rPr>
          <w:rFonts w:ascii="Arial" w:hAnsi="Arial" w:cs="Arial"/>
          <w:color w:val="000000"/>
          <w:sz w:val="22"/>
          <w:szCs w:val="22"/>
        </w:rPr>
        <w:t>V současnosti pracuje jako knižní redaktorka pro knižní velkoobchod v Ostravě.</w:t>
      </w:r>
    </w:p>
    <w:p w14:paraId="5567E27D" w14:textId="5E299C3B" w:rsidR="00402D8C" w:rsidRDefault="00402D8C" w:rsidP="00D8158C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02D8C">
        <w:rPr>
          <w:rFonts w:ascii="Arial" w:hAnsi="Arial" w:cs="Arial"/>
          <w:b/>
          <w:bCs/>
          <w:color w:val="000000"/>
          <w:sz w:val="22"/>
          <w:szCs w:val="22"/>
        </w:rPr>
        <w:t>O ilustrátorovi:</w:t>
      </w:r>
    </w:p>
    <w:p w14:paraId="6F7A8C44" w14:textId="7D5B6CEE" w:rsidR="00402D8C" w:rsidRDefault="0085765F" w:rsidP="00D8158C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</w:t>
      </w:r>
      <w:r w:rsidR="00402D8C">
        <w:rPr>
          <w:rFonts w:ascii="Arial" w:hAnsi="Arial" w:cs="Arial"/>
          <w:color w:val="000000"/>
          <w:sz w:val="22"/>
          <w:szCs w:val="22"/>
        </w:rPr>
        <w:t>ukáš Fibrich je kmenový výtvarník časopisu ABC. Vystudoval obor kreslené animace na pražské FAMU a filmovou a televizní grafiku na VŠUP. S časopisem ABC spolupracuje pravidelně od roku 1990, publikoval zde přes 4 000 kreseb. Je autorem pěti krátkých kreslených filmů, ilustroval deset jazykových učebnic. Věnuje se též reklamní ilustraci.</w:t>
      </w:r>
    </w:p>
    <w:p w14:paraId="37970EA0" w14:textId="213CFCDB" w:rsidR="00402D8C" w:rsidRPr="00402D8C" w:rsidRDefault="00402D8C" w:rsidP="00D8158C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Web autora: </w:t>
      </w:r>
      <w:hyperlink r:id="rId17" w:history="1">
        <w:r w:rsidRPr="001D09E2">
          <w:rPr>
            <w:rStyle w:val="Hypertextovodkaz"/>
            <w:rFonts w:ascii="Arial" w:hAnsi="Arial" w:cs="Arial"/>
            <w:sz w:val="22"/>
            <w:szCs w:val="22"/>
          </w:rPr>
          <w:t>www.fibrich.cz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98A4EDE" w14:textId="16E81A1F" w:rsidR="00A70B43" w:rsidRDefault="00A70B43" w:rsidP="00D8158C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E83EF57" w14:textId="71C3428E" w:rsidR="0080738E" w:rsidRDefault="00CE67E1" w:rsidP="00D8158C">
      <w:pPr>
        <w:spacing w:before="119"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BEDE2" wp14:editId="6A4A3D98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6329680" cy="0"/>
                <wp:effectExtent l="0" t="0" r="0" b="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A3EA1" id="Přímá spojnice 14" o:spid="_x0000_s1026" style="position:absolute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2pt" to="498.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5497F5F5" w14:textId="77777777" w:rsidR="00D62741" w:rsidRPr="00B62B73" w:rsidRDefault="00D62741" w:rsidP="00D8158C">
      <w:pPr>
        <w:spacing w:line="340" w:lineRule="atLeast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63EB0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4C3AB04" w14:textId="1E43BF21" w:rsidR="00D62741" w:rsidRPr="00A63EB0" w:rsidRDefault="00D62741" w:rsidP="00D8158C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</w:t>
      </w:r>
    </w:p>
    <w:p w14:paraId="4184B1B0" w14:textId="5C4CD472" w:rsidR="00D62741" w:rsidRDefault="00D62741" w:rsidP="00D8158C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</w:t>
      </w:r>
      <w:r w:rsidR="00AC3201">
        <w:rPr>
          <w:rFonts w:ascii="Arial" w:hAnsi="Arial" w:cs="Arial"/>
          <w:b/>
          <w:bCs/>
          <w:sz w:val="22"/>
          <w:szCs w:val="22"/>
        </w:rPr>
        <w:t>a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do soutěže</w:t>
      </w:r>
    </w:p>
    <w:p w14:paraId="1AA182BC" w14:textId="4D391FD1" w:rsidR="00D62741" w:rsidRPr="00B62B73" w:rsidRDefault="00D62741" w:rsidP="00D8158C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</w:t>
      </w:r>
      <w:r w:rsidR="00AC3201">
        <w:rPr>
          <w:rFonts w:ascii="Arial" w:hAnsi="Arial" w:cs="Arial"/>
          <w:b/>
          <w:bCs/>
          <w:sz w:val="22"/>
          <w:szCs w:val="22"/>
        </w:rPr>
        <w:t> </w:t>
      </w:r>
      <w:r>
        <w:rPr>
          <w:rFonts w:ascii="Arial" w:hAnsi="Arial" w:cs="Arial"/>
          <w:b/>
          <w:bCs/>
          <w:sz w:val="22"/>
          <w:szCs w:val="22"/>
        </w:rPr>
        <w:t>autork</w:t>
      </w:r>
      <w:r w:rsidR="00AC3201">
        <w:rPr>
          <w:rFonts w:ascii="Arial" w:hAnsi="Arial" w:cs="Arial"/>
          <w:b/>
          <w:bCs/>
          <w:sz w:val="22"/>
          <w:szCs w:val="22"/>
        </w:rPr>
        <w:t>ou i ilustrátorem</w:t>
      </w:r>
    </w:p>
    <w:p w14:paraId="412118F3" w14:textId="79DDC9A5" w:rsidR="00D62741" w:rsidRPr="00B62B73" w:rsidRDefault="00D62741" w:rsidP="00D8158C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</w:t>
      </w:r>
      <w:r w:rsidRPr="00B62B73">
        <w:rPr>
          <w:rFonts w:ascii="Arial" w:hAnsi="Arial" w:cs="Arial"/>
          <w:b/>
          <w:bCs/>
          <w:sz w:val="22"/>
          <w:szCs w:val="22"/>
        </w:rPr>
        <w:t>i-</w:t>
      </w:r>
      <w:r>
        <w:rPr>
          <w:rFonts w:ascii="Arial" w:hAnsi="Arial" w:cs="Arial"/>
          <w:b/>
          <w:bCs/>
          <w:sz w:val="22"/>
          <w:szCs w:val="22"/>
        </w:rPr>
        <w:t>R</w:t>
      </w:r>
      <w:r w:rsidRPr="00B62B73">
        <w:rPr>
          <w:rFonts w:ascii="Arial" w:hAnsi="Arial" w:cs="Arial"/>
          <w:b/>
          <w:bCs/>
          <w:sz w:val="22"/>
          <w:szCs w:val="22"/>
        </w:rPr>
        <w:t>es obálk</w:t>
      </w:r>
      <w:r w:rsidR="00AC3201">
        <w:rPr>
          <w:rFonts w:ascii="Arial" w:hAnsi="Arial" w:cs="Arial"/>
          <w:b/>
          <w:bCs/>
          <w:sz w:val="22"/>
          <w:szCs w:val="22"/>
        </w:rPr>
        <w:t>a</w:t>
      </w:r>
    </w:p>
    <w:p w14:paraId="0470D592" w14:textId="6964285E" w:rsidR="00065827" w:rsidRDefault="00065827" w:rsidP="00D8158C">
      <w:pPr>
        <w:jc w:val="both"/>
        <w:rPr>
          <w:rFonts w:ascii="Arial" w:hAnsi="Arial" w:cs="Arial"/>
          <w:b/>
          <w:bCs/>
        </w:rPr>
      </w:pPr>
    </w:p>
    <w:p w14:paraId="59D1040E" w14:textId="766A5FB2" w:rsidR="00643F64" w:rsidRDefault="00CE67E1" w:rsidP="00D8158C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ECB4B" wp14:editId="626999CA">
                <wp:simplePos x="0" y="0"/>
                <wp:positionH relativeFrom="margin">
                  <wp:posOffset>0</wp:posOffset>
                </wp:positionH>
                <wp:positionV relativeFrom="paragraph">
                  <wp:posOffset>73025</wp:posOffset>
                </wp:positionV>
                <wp:extent cx="6329680" cy="0"/>
                <wp:effectExtent l="0" t="0" r="0" b="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24A82" id="Přímá spojnice 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5.75pt" to="498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A208EC8" w14:textId="5DD7EF2F" w:rsidR="00F7721E" w:rsidRPr="00B62B73" w:rsidRDefault="00F7721E" w:rsidP="00D8158C">
      <w:pPr>
        <w:spacing w:line="340" w:lineRule="atLeast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4E128425" w14:textId="77777777" w:rsidR="00F7721E" w:rsidRPr="00B62B73" w:rsidRDefault="00F7721E" w:rsidP="00D8158C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37645217" w14:textId="77777777" w:rsidR="00F7721E" w:rsidRPr="00B62B73" w:rsidRDefault="00F7721E" w:rsidP="00D8158C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1EADFD3F" w14:textId="77777777" w:rsidR="00F7721E" w:rsidRPr="00B62B73" w:rsidRDefault="00F7721E" w:rsidP="00D8158C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13D918E8" w14:textId="09453663" w:rsidR="00F7721E" w:rsidRPr="00B62B73" w:rsidRDefault="001633B5" w:rsidP="00D8158C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8" w:history="1">
        <w:r w:rsidR="00F7721E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F7721E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483C73">
        <w:rPr>
          <w:rFonts w:ascii="Arial" w:hAnsi="Arial" w:cs="Arial"/>
          <w:color w:val="000000"/>
          <w:sz w:val="22"/>
          <w:szCs w:val="22"/>
        </w:rPr>
        <w:t> 737 263 431</w:t>
      </w:r>
    </w:p>
    <w:p w14:paraId="0A9D268B" w14:textId="4C271CC1" w:rsidR="00F7721E" w:rsidRDefault="001633B5" w:rsidP="00D8158C">
      <w:pPr>
        <w:spacing w:line="340" w:lineRule="atLeast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19" w:history="1">
        <w:r w:rsidR="00F7721E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1386ED4F" w14:textId="347728CC" w:rsidR="00F7721E" w:rsidRDefault="00F7721E" w:rsidP="00D8158C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19E64341" w14:textId="77777777" w:rsidR="00B87614" w:rsidRPr="00092C05" w:rsidRDefault="00B87614" w:rsidP="00D8158C">
      <w:pPr>
        <w:spacing w:before="100" w:beforeAutospacing="1" w:line="340" w:lineRule="atLeast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4FB70C5F" wp14:editId="3C627772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O společnosti GRADA Publishing:</w:t>
      </w:r>
    </w:p>
    <w:p w14:paraId="31AEC58B" w14:textId="77777777" w:rsidR="00B87614" w:rsidRPr="004C1AEF" w:rsidRDefault="00B87614" w:rsidP="00D8158C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</w:t>
      </w:r>
    </w:p>
    <w:p w14:paraId="18DD306D" w14:textId="77777777" w:rsidR="00B87614" w:rsidRPr="004C1AEF" w:rsidRDefault="00B87614" w:rsidP="00D8158C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789791A6" w14:textId="77777777" w:rsidR="00B87614" w:rsidRPr="004C1AEF" w:rsidRDefault="00B87614" w:rsidP="00D8158C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69BB7527" w14:textId="77777777" w:rsidR="00B87614" w:rsidRPr="004C1AEF" w:rsidRDefault="00B87614" w:rsidP="00D8158C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578A5014" w14:textId="28AE47A5" w:rsidR="00B87614" w:rsidRPr="004C1AEF" w:rsidRDefault="00B87614" w:rsidP="00D8158C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702EF338" w14:textId="77777777" w:rsidR="00B87614" w:rsidRPr="004C1AEF" w:rsidRDefault="00B87614" w:rsidP="00D8158C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54359105" w14:textId="77777777" w:rsidR="00B87614" w:rsidRPr="004C1AEF" w:rsidRDefault="00B87614" w:rsidP="00D8158C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26095964" w14:textId="77777777" w:rsidR="00B87614" w:rsidRPr="004C1AEF" w:rsidRDefault="00B87614" w:rsidP="00D8158C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21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sectPr w:rsidR="00B87614" w:rsidRPr="004C1AEF" w:rsidSect="00F7721E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EB271" w14:textId="77777777" w:rsidR="00D92659" w:rsidRDefault="00D92659">
      <w:r>
        <w:separator/>
      </w:r>
    </w:p>
  </w:endnote>
  <w:endnote w:type="continuationSeparator" w:id="0">
    <w:p w14:paraId="28F04BA9" w14:textId="77777777" w:rsidR="00D92659" w:rsidRDefault="00D9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96F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CB3C1FC" wp14:editId="5725B12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9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A5ADB" w14:textId="77777777" w:rsidR="00D92659" w:rsidRDefault="00D92659">
      <w:r>
        <w:separator/>
      </w:r>
    </w:p>
  </w:footnote>
  <w:footnote w:type="continuationSeparator" w:id="0">
    <w:p w14:paraId="7E3E8144" w14:textId="77777777" w:rsidR="00D92659" w:rsidRDefault="00D92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2AFC" w14:textId="0DE486D0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0122F26C" w14:textId="60EF1702" w:rsidR="004F0B9B" w:rsidRPr="00C23107" w:rsidRDefault="00B8761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CB6FEC" wp14:editId="27E5E31E">
              <wp:simplePos x="0" y="0"/>
              <wp:positionH relativeFrom="column">
                <wp:posOffset>1994535</wp:posOffset>
              </wp:positionH>
              <wp:positionV relativeFrom="paragraph">
                <wp:posOffset>223520</wp:posOffset>
              </wp:positionV>
              <wp:extent cx="3124200" cy="241935"/>
              <wp:effectExtent l="0" t="0" r="19050" b="2476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89B41" w14:textId="75EA6086" w:rsidR="00B87614" w:rsidRDefault="00B87614" w:rsidP="00B87614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  <w:p w14:paraId="3F1DC069" w14:textId="7008F01E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  <w:p w14:paraId="736B5C93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6FE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57.05pt;margin-top:17.6pt;width:246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" strokecolor="white">
              <v:fill opacity="0"/>
              <v:textbox inset="0,0,0,0">
                <w:txbxContent>
                  <w:p w14:paraId="69189B41" w14:textId="75EA6086" w:rsidR="00B87614" w:rsidRDefault="00B87614" w:rsidP="00B87614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  <w:p w14:paraId="3F1DC069" w14:textId="7008F01E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</w:p>
                  <w:p w14:paraId="736B5C93" w14:textId="77777777" w:rsidR="00C23107" w:rsidRDefault="00C23107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69F98A4A" wp14:editId="0A765BAF">
          <wp:simplePos x="0" y="0"/>
          <wp:positionH relativeFrom="column">
            <wp:posOffset>-341906</wp:posOffset>
          </wp:positionH>
          <wp:positionV relativeFrom="paragraph">
            <wp:posOffset>84621</wp:posOffset>
          </wp:positionV>
          <wp:extent cx="1922145" cy="546735"/>
          <wp:effectExtent l="0" t="0" r="0" b="0"/>
          <wp:wrapNone/>
          <wp:docPr id="8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34BAC9DD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95A814" wp14:editId="028C2CE2">
              <wp:simplePos x="0" y="0"/>
              <wp:positionH relativeFrom="column">
                <wp:posOffset>1975485</wp:posOffset>
              </wp:positionH>
              <wp:positionV relativeFrom="paragraph">
                <wp:posOffset>276860</wp:posOffset>
              </wp:positionV>
              <wp:extent cx="436753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675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0729A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55pt,21.8pt" to="499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7F48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C0AA98B" wp14:editId="20171B0E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75AE98" wp14:editId="0AB7D424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E8243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3681B2F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5AE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2ECE8243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3681B2F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952112A" wp14:editId="6C6958EA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A732C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084EEFD" wp14:editId="26D11BA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1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6278"/>
    <w:multiLevelType w:val="hybridMultilevel"/>
    <w:tmpl w:val="B87E5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2872"/>
    <w:multiLevelType w:val="hybridMultilevel"/>
    <w:tmpl w:val="D214D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A25FB"/>
    <w:multiLevelType w:val="hybridMultilevel"/>
    <w:tmpl w:val="CFD4B55A"/>
    <w:lvl w:ilvl="0" w:tplc="DA9075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94128"/>
    <w:multiLevelType w:val="hybridMultilevel"/>
    <w:tmpl w:val="41C48E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504860">
    <w:abstractNumId w:val="4"/>
  </w:num>
  <w:num w:numId="2" w16cid:durableId="2091416595">
    <w:abstractNumId w:val="5"/>
  </w:num>
  <w:num w:numId="3" w16cid:durableId="320622322">
    <w:abstractNumId w:val="1"/>
  </w:num>
  <w:num w:numId="4" w16cid:durableId="1624192269">
    <w:abstractNumId w:val="3"/>
  </w:num>
  <w:num w:numId="5" w16cid:durableId="1561475007">
    <w:abstractNumId w:val="0"/>
  </w:num>
  <w:num w:numId="6" w16cid:durableId="1543457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1E"/>
    <w:rsid w:val="000227BD"/>
    <w:rsid w:val="00063209"/>
    <w:rsid w:val="0006478F"/>
    <w:rsid w:val="00065827"/>
    <w:rsid w:val="00072F33"/>
    <w:rsid w:val="0007365A"/>
    <w:rsid w:val="000901D8"/>
    <w:rsid w:val="000A45C3"/>
    <w:rsid w:val="000B687A"/>
    <w:rsid w:val="000C1A21"/>
    <w:rsid w:val="000C3D14"/>
    <w:rsid w:val="000C69DA"/>
    <w:rsid w:val="000C7247"/>
    <w:rsid w:val="000E4AB6"/>
    <w:rsid w:val="0011343E"/>
    <w:rsid w:val="00125472"/>
    <w:rsid w:val="001444B1"/>
    <w:rsid w:val="001633B5"/>
    <w:rsid w:val="00166D32"/>
    <w:rsid w:val="00173435"/>
    <w:rsid w:val="00180335"/>
    <w:rsid w:val="00193E84"/>
    <w:rsid w:val="001A04A5"/>
    <w:rsid w:val="001A75DD"/>
    <w:rsid w:val="002061D1"/>
    <w:rsid w:val="0023266F"/>
    <w:rsid w:val="00243527"/>
    <w:rsid w:val="00261D53"/>
    <w:rsid w:val="0029591A"/>
    <w:rsid w:val="002E28C3"/>
    <w:rsid w:val="00310912"/>
    <w:rsid w:val="0031198A"/>
    <w:rsid w:val="0032127C"/>
    <w:rsid w:val="00327BCB"/>
    <w:rsid w:val="00333F7C"/>
    <w:rsid w:val="0036652B"/>
    <w:rsid w:val="003712A7"/>
    <w:rsid w:val="00372354"/>
    <w:rsid w:val="0037384B"/>
    <w:rsid w:val="00380923"/>
    <w:rsid w:val="003D71FE"/>
    <w:rsid w:val="00402D8C"/>
    <w:rsid w:val="004042C1"/>
    <w:rsid w:val="004162EF"/>
    <w:rsid w:val="00420041"/>
    <w:rsid w:val="00422A0C"/>
    <w:rsid w:val="00434FEB"/>
    <w:rsid w:val="00441692"/>
    <w:rsid w:val="004467DD"/>
    <w:rsid w:val="00447DE5"/>
    <w:rsid w:val="00470939"/>
    <w:rsid w:val="00483C73"/>
    <w:rsid w:val="00484D3A"/>
    <w:rsid w:val="00486BEA"/>
    <w:rsid w:val="0049665F"/>
    <w:rsid w:val="004A036F"/>
    <w:rsid w:val="004A5A49"/>
    <w:rsid w:val="004A5A65"/>
    <w:rsid w:val="004B72D6"/>
    <w:rsid w:val="004C4719"/>
    <w:rsid w:val="004F0B9B"/>
    <w:rsid w:val="00500853"/>
    <w:rsid w:val="00504336"/>
    <w:rsid w:val="005059F7"/>
    <w:rsid w:val="005144A6"/>
    <w:rsid w:val="00515363"/>
    <w:rsid w:val="00523BF1"/>
    <w:rsid w:val="00523EA0"/>
    <w:rsid w:val="005410EB"/>
    <w:rsid w:val="00543CC8"/>
    <w:rsid w:val="00587A45"/>
    <w:rsid w:val="005B28A0"/>
    <w:rsid w:val="005C6764"/>
    <w:rsid w:val="005E41AA"/>
    <w:rsid w:val="005F7B1D"/>
    <w:rsid w:val="00603813"/>
    <w:rsid w:val="00605CC4"/>
    <w:rsid w:val="0062161C"/>
    <w:rsid w:val="006304DE"/>
    <w:rsid w:val="00631508"/>
    <w:rsid w:val="0063391F"/>
    <w:rsid w:val="00643F64"/>
    <w:rsid w:val="00654CF9"/>
    <w:rsid w:val="00662620"/>
    <w:rsid w:val="006742AD"/>
    <w:rsid w:val="00682033"/>
    <w:rsid w:val="00682463"/>
    <w:rsid w:val="00691C59"/>
    <w:rsid w:val="006A101E"/>
    <w:rsid w:val="006A3093"/>
    <w:rsid w:val="006A551A"/>
    <w:rsid w:val="006C4294"/>
    <w:rsid w:val="006D639F"/>
    <w:rsid w:val="006F30AB"/>
    <w:rsid w:val="006F79EC"/>
    <w:rsid w:val="00700940"/>
    <w:rsid w:val="00723330"/>
    <w:rsid w:val="00732425"/>
    <w:rsid w:val="007A0AFC"/>
    <w:rsid w:val="007A30B9"/>
    <w:rsid w:val="007B2BF8"/>
    <w:rsid w:val="007C092D"/>
    <w:rsid w:val="007D002E"/>
    <w:rsid w:val="0080738E"/>
    <w:rsid w:val="00810716"/>
    <w:rsid w:val="00812B6A"/>
    <w:rsid w:val="00815D43"/>
    <w:rsid w:val="00827D06"/>
    <w:rsid w:val="00836731"/>
    <w:rsid w:val="0085239E"/>
    <w:rsid w:val="008536E3"/>
    <w:rsid w:val="0085646B"/>
    <w:rsid w:val="0085765F"/>
    <w:rsid w:val="008732BA"/>
    <w:rsid w:val="00873B03"/>
    <w:rsid w:val="00894F97"/>
    <w:rsid w:val="008C1A1C"/>
    <w:rsid w:val="008C3F95"/>
    <w:rsid w:val="008E008E"/>
    <w:rsid w:val="008E4201"/>
    <w:rsid w:val="009036B5"/>
    <w:rsid w:val="009204B6"/>
    <w:rsid w:val="009632EF"/>
    <w:rsid w:val="00965317"/>
    <w:rsid w:val="009931B7"/>
    <w:rsid w:val="009933A2"/>
    <w:rsid w:val="009A5D91"/>
    <w:rsid w:val="009E1DF6"/>
    <w:rsid w:val="009E67EF"/>
    <w:rsid w:val="009F1186"/>
    <w:rsid w:val="00A0415A"/>
    <w:rsid w:val="00A225B3"/>
    <w:rsid w:val="00A35EBC"/>
    <w:rsid w:val="00A50B6D"/>
    <w:rsid w:val="00A558B9"/>
    <w:rsid w:val="00A6328C"/>
    <w:rsid w:val="00A70B43"/>
    <w:rsid w:val="00A76171"/>
    <w:rsid w:val="00A9567D"/>
    <w:rsid w:val="00AA168F"/>
    <w:rsid w:val="00AA3ED6"/>
    <w:rsid w:val="00AA628F"/>
    <w:rsid w:val="00AB18EE"/>
    <w:rsid w:val="00AC3201"/>
    <w:rsid w:val="00AD5423"/>
    <w:rsid w:val="00AE297B"/>
    <w:rsid w:val="00AE544D"/>
    <w:rsid w:val="00B03006"/>
    <w:rsid w:val="00B31A3B"/>
    <w:rsid w:val="00B5021A"/>
    <w:rsid w:val="00B60418"/>
    <w:rsid w:val="00B66314"/>
    <w:rsid w:val="00B87614"/>
    <w:rsid w:val="00BA0F59"/>
    <w:rsid w:val="00BA420A"/>
    <w:rsid w:val="00BB4C73"/>
    <w:rsid w:val="00BB6648"/>
    <w:rsid w:val="00BC48C6"/>
    <w:rsid w:val="00BE1136"/>
    <w:rsid w:val="00BE21D9"/>
    <w:rsid w:val="00BE551C"/>
    <w:rsid w:val="00C000EC"/>
    <w:rsid w:val="00C016B8"/>
    <w:rsid w:val="00C04239"/>
    <w:rsid w:val="00C23107"/>
    <w:rsid w:val="00C27DD5"/>
    <w:rsid w:val="00C3172D"/>
    <w:rsid w:val="00C8302B"/>
    <w:rsid w:val="00C910FE"/>
    <w:rsid w:val="00C91292"/>
    <w:rsid w:val="00C93FFB"/>
    <w:rsid w:val="00CA0514"/>
    <w:rsid w:val="00CB08AC"/>
    <w:rsid w:val="00CC4A35"/>
    <w:rsid w:val="00CE04A4"/>
    <w:rsid w:val="00CE56CD"/>
    <w:rsid w:val="00CE67E1"/>
    <w:rsid w:val="00D02FFD"/>
    <w:rsid w:val="00D047E8"/>
    <w:rsid w:val="00D1278B"/>
    <w:rsid w:val="00D211D3"/>
    <w:rsid w:val="00D3187F"/>
    <w:rsid w:val="00D56972"/>
    <w:rsid w:val="00D60EC5"/>
    <w:rsid w:val="00D61D03"/>
    <w:rsid w:val="00D62741"/>
    <w:rsid w:val="00D7513A"/>
    <w:rsid w:val="00D8158C"/>
    <w:rsid w:val="00D92659"/>
    <w:rsid w:val="00D93DF5"/>
    <w:rsid w:val="00DA045B"/>
    <w:rsid w:val="00DA65F1"/>
    <w:rsid w:val="00DA6DFE"/>
    <w:rsid w:val="00DF4EC4"/>
    <w:rsid w:val="00DF75A0"/>
    <w:rsid w:val="00E05574"/>
    <w:rsid w:val="00E14FAD"/>
    <w:rsid w:val="00E16A37"/>
    <w:rsid w:val="00E35217"/>
    <w:rsid w:val="00E4661D"/>
    <w:rsid w:val="00E60B40"/>
    <w:rsid w:val="00E62A33"/>
    <w:rsid w:val="00E85021"/>
    <w:rsid w:val="00E9344D"/>
    <w:rsid w:val="00EA634C"/>
    <w:rsid w:val="00EC23D0"/>
    <w:rsid w:val="00ED29F9"/>
    <w:rsid w:val="00ED680E"/>
    <w:rsid w:val="00EF1B96"/>
    <w:rsid w:val="00F26CD0"/>
    <w:rsid w:val="00F328AF"/>
    <w:rsid w:val="00F353CC"/>
    <w:rsid w:val="00F52209"/>
    <w:rsid w:val="00F556A5"/>
    <w:rsid w:val="00F7721E"/>
    <w:rsid w:val="00FA524E"/>
    <w:rsid w:val="00FB0DB4"/>
    <w:rsid w:val="00FB5D4F"/>
    <w:rsid w:val="00FB7D8E"/>
    <w:rsid w:val="00FE7D43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7CD7E"/>
  <w15:chartTrackingRefBased/>
  <w15:docId w15:val="{ABA60F02-BBEE-4D5B-BEFB-F4EA52CD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21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E297B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F52209"/>
    <w:rPr>
      <w:rFonts w:ascii="Wide Latin" w:hAnsi="Wide Latin"/>
    </w:rPr>
  </w:style>
  <w:style w:type="character" w:styleId="Odkaznakoment">
    <w:name w:val="annotation reference"/>
    <w:basedOn w:val="Standardnpsmoodstavce"/>
    <w:rsid w:val="00F52209"/>
    <w:rPr>
      <w:sz w:val="16"/>
      <w:szCs w:val="16"/>
    </w:rPr>
  </w:style>
  <w:style w:type="paragraph" w:styleId="Textkomente">
    <w:name w:val="annotation text"/>
    <w:basedOn w:val="Normln"/>
    <w:link w:val="TextkomenteChar"/>
    <w:rsid w:val="00F52209"/>
  </w:style>
  <w:style w:type="character" w:customStyle="1" w:styleId="TextkomenteChar">
    <w:name w:val="Text komentáře Char"/>
    <w:basedOn w:val="Standardnpsmoodstavce"/>
    <w:link w:val="Textkomente"/>
    <w:rsid w:val="00F52209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rsid w:val="00F522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52209"/>
    <w:rPr>
      <w:rFonts w:ascii="Wide Latin" w:hAnsi="Wide Lati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mbook.cz/" TargetMode="External"/><Relationship Id="rId13" Type="http://schemas.openxmlformats.org/officeDocument/2006/relationships/header" Target="header1.xml"/><Relationship Id="rId18" Type="http://schemas.openxmlformats.org/officeDocument/2006/relationships/hyperlink" Target="mailto:baresova@grada.cz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rada.cz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fibrich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ada.cz/kluk-v-kopackach-13435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grada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rada.cz/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4A28A-52DA-47BE-A1A4-BAB12DBA3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216</TotalTime>
  <Pages>3</Pages>
  <Words>441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3373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62</cp:revision>
  <cp:lastPrinted>2023-01-09T10:26:00Z</cp:lastPrinted>
  <dcterms:created xsi:type="dcterms:W3CDTF">2022-09-13T11:04:00Z</dcterms:created>
  <dcterms:modified xsi:type="dcterms:W3CDTF">2023-06-19T10:04:00Z</dcterms:modified>
</cp:coreProperties>
</file>